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F7CD9" w14:textId="77777777" w:rsidR="007A0360" w:rsidRDefault="007A0360" w:rsidP="007A0360">
      <w:bookmarkStart w:id="0" w:name="_GoBack"/>
      <w:bookmarkEnd w:id="0"/>
    </w:p>
    <w:p w14:paraId="5125802D" w14:textId="77777777" w:rsidR="007A0360" w:rsidRDefault="007A0360" w:rsidP="007A0360">
      <w:r w:rsidRPr="00D97074">
        <w:rPr>
          <w:noProof/>
        </w:rPr>
        <w:drawing>
          <wp:anchor distT="0" distB="0" distL="114300" distR="114300" simplePos="0" relativeHeight="251660288" behindDoc="1" locked="0" layoutInCell="1" allowOverlap="1" wp14:anchorId="2CEDE512" wp14:editId="3D79AAF2">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3150B" w14:textId="77777777" w:rsidR="007A0360" w:rsidRPr="0068254D" w:rsidRDefault="007A0360" w:rsidP="007A0360">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7F9FE3B9" wp14:editId="33F019EF">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5C0478EE" w14:textId="77777777" w:rsidR="007A0360" w:rsidRPr="00CC21E1" w:rsidRDefault="007A0360" w:rsidP="007A0360">
                            <w:pPr>
                              <w:pStyle w:val="NoSpacing"/>
                              <w:rPr>
                                <w:b/>
                                <w:bCs/>
                                <w:sz w:val="28"/>
                                <w:szCs w:val="28"/>
                              </w:rPr>
                            </w:pPr>
                            <w:r w:rsidRPr="00CC21E1">
                              <w:rPr>
                                <w:b/>
                                <w:bCs/>
                                <w:sz w:val="28"/>
                                <w:szCs w:val="28"/>
                              </w:rPr>
                              <w:t>Clackmannanshire</w:t>
                            </w:r>
                          </w:p>
                          <w:p w14:paraId="32A03B52" w14:textId="77777777" w:rsidR="007A0360" w:rsidRPr="00CC21E1" w:rsidRDefault="007A0360" w:rsidP="007A0360">
                            <w:pPr>
                              <w:pStyle w:val="NoSpacing"/>
                              <w:rPr>
                                <w:sz w:val="24"/>
                                <w:szCs w:val="24"/>
                              </w:rPr>
                            </w:pPr>
                            <w:r w:rsidRPr="00CC21E1">
                              <w:rPr>
                                <w:sz w:val="24"/>
                                <w:szCs w:val="24"/>
                              </w:rPr>
                              <w:t xml:space="preserve">Ludgate House </w:t>
                            </w:r>
                          </w:p>
                          <w:p w14:paraId="4810921A" w14:textId="77777777" w:rsidR="007A0360" w:rsidRPr="00CC21E1" w:rsidRDefault="007A0360" w:rsidP="007A0360">
                            <w:pPr>
                              <w:pStyle w:val="NoSpacing"/>
                              <w:rPr>
                                <w:sz w:val="24"/>
                                <w:szCs w:val="24"/>
                              </w:rPr>
                            </w:pPr>
                            <w:r w:rsidRPr="00CC21E1">
                              <w:rPr>
                                <w:sz w:val="24"/>
                                <w:szCs w:val="24"/>
                              </w:rPr>
                              <w:t>Mar Place</w:t>
                            </w:r>
                          </w:p>
                          <w:p w14:paraId="3EC1DD11" w14:textId="77777777" w:rsidR="007A0360" w:rsidRPr="00CC21E1" w:rsidRDefault="007A0360" w:rsidP="007A0360">
                            <w:pPr>
                              <w:pStyle w:val="NoSpacing"/>
                              <w:rPr>
                                <w:sz w:val="24"/>
                                <w:szCs w:val="24"/>
                              </w:rPr>
                            </w:pPr>
                            <w:r w:rsidRPr="00CC21E1">
                              <w:rPr>
                                <w:sz w:val="24"/>
                                <w:szCs w:val="24"/>
                              </w:rPr>
                              <w:t>ALLOA</w:t>
                            </w:r>
                          </w:p>
                          <w:p w14:paraId="2E4AA50D" w14:textId="77777777" w:rsidR="007A0360" w:rsidRPr="00CC21E1" w:rsidRDefault="007A0360" w:rsidP="007A0360">
                            <w:pPr>
                              <w:pStyle w:val="NoSpacing"/>
                              <w:rPr>
                                <w:sz w:val="24"/>
                                <w:szCs w:val="24"/>
                              </w:rPr>
                            </w:pPr>
                            <w:r w:rsidRPr="00CC21E1">
                              <w:rPr>
                                <w:sz w:val="24"/>
                                <w:szCs w:val="24"/>
                              </w:rPr>
                              <w:t>FK10 2AD</w:t>
                            </w:r>
                          </w:p>
                          <w:p w14:paraId="00AAAF54" w14:textId="77777777" w:rsidR="007A0360" w:rsidRPr="00CC21E1" w:rsidRDefault="007A0360" w:rsidP="007A0360">
                            <w:pPr>
                              <w:pStyle w:val="NoSpacing"/>
                              <w:rPr>
                                <w:sz w:val="12"/>
                                <w:szCs w:val="12"/>
                              </w:rPr>
                            </w:pPr>
                          </w:p>
                          <w:p w14:paraId="2F14E78F" w14:textId="77777777" w:rsidR="007A0360" w:rsidRPr="00CC21E1" w:rsidRDefault="007A0360" w:rsidP="007A0360">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9FE3B9"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5C0478EE" w14:textId="77777777" w:rsidR="007A0360" w:rsidRPr="00CC21E1" w:rsidRDefault="007A0360" w:rsidP="007A0360">
                      <w:pPr>
                        <w:pStyle w:val="NoSpacing"/>
                        <w:rPr>
                          <w:b/>
                          <w:bCs/>
                          <w:sz w:val="28"/>
                          <w:szCs w:val="28"/>
                        </w:rPr>
                      </w:pPr>
                      <w:r w:rsidRPr="00CC21E1">
                        <w:rPr>
                          <w:b/>
                          <w:bCs/>
                          <w:sz w:val="28"/>
                          <w:szCs w:val="28"/>
                        </w:rPr>
                        <w:t>Clackmannanshire</w:t>
                      </w:r>
                    </w:p>
                    <w:p w14:paraId="32A03B52" w14:textId="77777777" w:rsidR="007A0360" w:rsidRPr="00CC21E1" w:rsidRDefault="007A0360" w:rsidP="007A0360">
                      <w:pPr>
                        <w:pStyle w:val="NoSpacing"/>
                        <w:rPr>
                          <w:sz w:val="24"/>
                          <w:szCs w:val="24"/>
                        </w:rPr>
                      </w:pPr>
                      <w:r w:rsidRPr="00CC21E1">
                        <w:rPr>
                          <w:sz w:val="24"/>
                          <w:szCs w:val="24"/>
                        </w:rPr>
                        <w:t xml:space="preserve">Ludgate House </w:t>
                      </w:r>
                    </w:p>
                    <w:p w14:paraId="4810921A" w14:textId="77777777" w:rsidR="007A0360" w:rsidRPr="00CC21E1" w:rsidRDefault="007A0360" w:rsidP="007A0360">
                      <w:pPr>
                        <w:pStyle w:val="NoSpacing"/>
                        <w:rPr>
                          <w:sz w:val="24"/>
                          <w:szCs w:val="24"/>
                        </w:rPr>
                      </w:pPr>
                      <w:r w:rsidRPr="00CC21E1">
                        <w:rPr>
                          <w:sz w:val="24"/>
                          <w:szCs w:val="24"/>
                        </w:rPr>
                        <w:t>Mar Place</w:t>
                      </w:r>
                    </w:p>
                    <w:p w14:paraId="3EC1DD11" w14:textId="77777777" w:rsidR="007A0360" w:rsidRPr="00CC21E1" w:rsidRDefault="007A0360" w:rsidP="007A0360">
                      <w:pPr>
                        <w:pStyle w:val="NoSpacing"/>
                        <w:rPr>
                          <w:sz w:val="24"/>
                          <w:szCs w:val="24"/>
                        </w:rPr>
                      </w:pPr>
                      <w:r w:rsidRPr="00CC21E1">
                        <w:rPr>
                          <w:sz w:val="24"/>
                          <w:szCs w:val="24"/>
                        </w:rPr>
                        <w:t>ALLOA</w:t>
                      </w:r>
                    </w:p>
                    <w:p w14:paraId="2E4AA50D" w14:textId="77777777" w:rsidR="007A0360" w:rsidRPr="00CC21E1" w:rsidRDefault="007A0360" w:rsidP="007A0360">
                      <w:pPr>
                        <w:pStyle w:val="NoSpacing"/>
                        <w:rPr>
                          <w:sz w:val="24"/>
                          <w:szCs w:val="24"/>
                        </w:rPr>
                      </w:pPr>
                      <w:r w:rsidRPr="00CC21E1">
                        <w:rPr>
                          <w:sz w:val="24"/>
                          <w:szCs w:val="24"/>
                        </w:rPr>
                        <w:t>FK10 2AD</w:t>
                      </w:r>
                    </w:p>
                    <w:p w14:paraId="00AAAF54" w14:textId="77777777" w:rsidR="007A0360" w:rsidRPr="00CC21E1" w:rsidRDefault="007A0360" w:rsidP="007A0360">
                      <w:pPr>
                        <w:pStyle w:val="NoSpacing"/>
                        <w:rPr>
                          <w:sz w:val="12"/>
                          <w:szCs w:val="12"/>
                        </w:rPr>
                      </w:pPr>
                    </w:p>
                    <w:p w14:paraId="2F14E78F" w14:textId="77777777" w:rsidR="007A0360" w:rsidRPr="00CC21E1" w:rsidRDefault="007A0360" w:rsidP="007A0360">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1D1FA4B1" wp14:editId="61FDDCFC">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48A7F463" w14:textId="77777777" w:rsidR="007A0360" w:rsidRPr="00CC21E1" w:rsidRDefault="007A0360" w:rsidP="007A0360">
                            <w:pPr>
                              <w:pStyle w:val="NoSpacing"/>
                              <w:rPr>
                                <w:b/>
                                <w:bCs/>
                                <w:sz w:val="28"/>
                                <w:szCs w:val="28"/>
                              </w:rPr>
                            </w:pPr>
                            <w:r w:rsidRPr="00CC21E1">
                              <w:rPr>
                                <w:b/>
                                <w:bCs/>
                                <w:sz w:val="28"/>
                                <w:szCs w:val="28"/>
                              </w:rPr>
                              <w:t>Falkirk</w:t>
                            </w:r>
                          </w:p>
                          <w:p w14:paraId="6E576542" w14:textId="77777777" w:rsidR="007A0360" w:rsidRPr="00CC21E1" w:rsidRDefault="007A0360" w:rsidP="007A0360">
                            <w:pPr>
                              <w:pStyle w:val="NoSpacing"/>
                              <w:rPr>
                                <w:sz w:val="24"/>
                                <w:szCs w:val="24"/>
                              </w:rPr>
                            </w:pPr>
                            <w:r w:rsidRPr="00CC21E1">
                              <w:rPr>
                                <w:sz w:val="24"/>
                                <w:szCs w:val="24"/>
                              </w:rPr>
                              <w:t>Bank Chambers</w:t>
                            </w:r>
                          </w:p>
                          <w:p w14:paraId="29D49960" w14:textId="77777777" w:rsidR="007A0360" w:rsidRPr="00CC21E1" w:rsidRDefault="007A0360" w:rsidP="007A0360">
                            <w:pPr>
                              <w:pStyle w:val="NoSpacing"/>
                              <w:rPr>
                                <w:sz w:val="24"/>
                                <w:szCs w:val="24"/>
                              </w:rPr>
                            </w:pPr>
                            <w:r w:rsidRPr="00CC21E1">
                              <w:rPr>
                                <w:sz w:val="24"/>
                                <w:szCs w:val="24"/>
                              </w:rPr>
                              <w:t>1a Bank Street</w:t>
                            </w:r>
                          </w:p>
                          <w:p w14:paraId="5C0CD037" w14:textId="77777777" w:rsidR="007A0360" w:rsidRPr="00CC21E1" w:rsidRDefault="007A0360" w:rsidP="007A0360">
                            <w:pPr>
                              <w:pStyle w:val="NoSpacing"/>
                              <w:rPr>
                                <w:sz w:val="24"/>
                                <w:szCs w:val="24"/>
                              </w:rPr>
                            </w:pPr>
                            <w:r w:rsidRPr="00CC21E1">
                              <w:rPr>
                                <w:sz w:val="24"/>
                                <w:szCs w:val="24"/>
                              </w:rPr>
                              <w:t>FALKIRK</w:t>
                            </w:r>
                          </w:p>
                          <w:p w14:paraId="729CADBC" w14:textId="77777777" w:rsidR="007A0360" w:rsidRPr="00CC21E1" w:rsidRDefault="007A0360" w:rsidP="007A0360">
                            <w:pPr>
                              <w:pStyle w:val="NoSpacing"/>
                              <w:rPr>
                                <w:sz w:val="24"/>
                                <w:szCs w:val="24"/>
                              </w:rPr>
                            </w:pPr>
                            <w:r w:rsidRPr="00CC21E1">
                              <w:rPr>
                                <w:sz w:val="24"/>
                                <w:szCs w:val="24"/>
                              </w:rPr>
                              <w:t>FK1 1NB</w:t>
                            </w:r>
                          </w:p>
                          <w:p w14:paraId="7FC20ABE" w14:textId="77777777" w:rsidR="007A0360" w:rsidRPr="00CC21E1" w:rsidRDefault="007A0360" w:rsidP="007A0360">
                            <w:pPr>
                              <w:pStyle w:val="NoSpacing"/>
                              <w:rPr>
                                <w:sz w:val="12"/>
                                <w:szCs w:val="12"/>
                              </w:rPr>
                            </w:pPr>
                          </w:p>
                          <w:p w14:paraId="52230831" w14:textId="77777777" w:rsidR="007A0360" w:rsidRPr="00CC21E1" w:rsidRDefault="007A0360" w:rsidP="007A0360">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FA4B1"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48A7F463" w14:textId="77777777" w:rsidR="007A0360" w:rsidRPr="00CC21E1" w:rsidRDefault="007A0360" w:rsidP="007A0360">
                      <w:pPr>
                        <w:pStyle w:val="NoSpacing"/>
                        <w:rPr>
                          <w:b/>
                          <w:bCs/>
                          <w:sz w:val="28"/>
                          <w:szCs w:val="28"/>
                        </w:rPr>
                      </w:pPr>
                      <w:r w:rsidRPr="00CC21E1">
                        <w:rPr>
                          <w:b/>
                          <w:bCs/>
                          <w:sz w:val="28"/>
                          <w:szCs w:val="28"/>
                        </w:rPr>
                        <w:t>Falkirk</w:t>
                      </w:r>
                    </w:p>
                    <w:p w14:paraId="6E576542" w14:textId="77777777" w:rsidR="007A0360" w:rsidRPr="00CC21E1" w:rsidRDefault="007A0360" w:rsidP="007A0360">
                      <w:pPr>
                        <w:pStyle w:val="NoSpacing"/>
                        <w:rPr>
                          <w:sz w:val="24"/>
                          <w:szCs w:val="24"/>
                        </w:rPr>
                      </w:pPr>
                      <w:r w:rsidRPr="00CC21E1">
                        <w:rPr>
                          <w:sz w:val="24"/>
                          <w:szCs w:val="24"/>
                        </w:rPr>
                        <w:t>Bank Chambers</w:t>
                      </w:r>
                    </w:p>
                    <w:p w14:paraId="29D49960" w14:textId="77777777" w:rsidR="007A0360" w:rsidRPr="00CC21E1" w:rsidRDefault="007A0360" w:rsidP="007A0360">
                      <w:pPr>
                        <w:pStyle w:val="NoSpacing"/>
                        <w:rPr>
                          <w:sz w:val="24"/>
                          <w:szCs w:val="24"/>
                        </w:rPr>
                      </w:pPr>
                      <w:r w:rsidRPr="00CC21E1">
                        <w:rPr>
                          <w:sz w:val="24"/>
                          <w:szCs w:val="24"/>
                        </w:rPr>
                        <w:t>1a Bank Street</w:t>
                      </w:r>
                    </w:p>
                    <w:p w14:paraId="5C0CD037" w14:textId="77777777" w:rsidR="007A0360" w:rsidRPr="00CC21E1" w:rsidRDefault="007A0360" w:rsidP="007A0360">
                      <w:pPr>
                        <w:pStyle w:val="NoSpacing"/>
                        <w:rPr>
                          <w:sz w:val="24"/>
                          <w:szCs w:val="24"/>
                        </w:rPr>
                      </w:pPr>
                      <w:r w:rsidRPr="00CC21E1">
                        <w:rPr>
                          <w:sz w:val="24"/>
                          <w:szCs w:val="24"/>
                        </w:rPr>
                        <w:t>FALKIRK</w:t>
                      </w:r>
                    </w:p>
                    <w:p w14:paraId="729CADBC" w14:textId="77777777" w:rsidR="007A0360" w:rsidRPr="00CC21E1" w:rsidRDefault="007A0360" w:rsidP="007A0360">
                      <w:pPr>
                        <w:pStyle w:val="NoSpacing"/>
                        <w:rPr>
                          <w:sz w:val="24"/>
                          <w:szCs w:val="24"/>
                        </w:rPr>
                      </w:pPr>
                      <w:r w:rsidRPr="00CC21E1">
                        <w:rPr>
                          <w:sz w:val="24"/>
                          <w:szCs w:val="24"/>
                        </w:rPr>
                        <w:t>FK1 1NB</w:t>
                      </w:r>
                    </w:p>
                    <w:p w14:paraId="7FC20ABE" w14:textId="77777777" w:rsidR="007A0360" w:rsidRPr="00CC21E1" w:rsidRDefault="007A0360" w:rsidP="007A0360">
                      <w:pPr>
                        <w:pStyle w:val="NoSpacing"/>
                        <w:rPr>
                          <w:sz w:val="12"/>
                          <w:szCs w:val="12"/>
                        </w:rPr>
                      </w:pPr>
                    </w:p>
                    <w:p w14:paraId="52230831" w14:textId="77777777" w:rsidR="007A0360" w:rsidRPr="00CC21E1" w:rsidRDefault="007A0360" w:rsidP="007A0360">
                      <w:pPr>
                        <w:pStyle w:val="NoSpacing"/>
                        <w:rPr>
                          <w:sz w:val="24"/>
                          <w:szCs w:val="24"/>
                        </w:rPr>
                      </w:pPr>
                      <w:r w:rsidRPr="00CC21E1">
                        <w:rPr>
                          <w:sz w:val="24"/>
                          <w:szCs w:val="24"/>
                        </w:rPr>
                        <w:t>01324 611510</w:t>
                      </w:r>
                    </w:p>
                  </w:txbxContent>
                </v:textbox>
                <w10:wrap type="square"/>
              </v:shape>
            </w:pict>
          </mc:Fallback>
        </mc:AlternateContent>
      </w:r>
    </w:p>
    <w:p w14:paraId="3F3B008B" w14:textId="77777777" w:rsidR="007A0360" w:rsidRDefault="007A0360" w:rsidP="007A0360">
      <w:pPr>
        <w:rPr>
          <w:sz w:val="24"/>
          <w:szCs w:val="24"/>
        </w:rPr>
      </w:pPr>
    </w:p>
    <w:p w14:paraId="55909B27" w14:textId="77777777" w:rsidR="007A0360" w:rsidRDefault="007A0360" w:rsidP="007A0360">
      <w:pPr>
        <w:pStyle w:val="Heading1"/>
        <w:tabs>
          <w:tab w:val="center" w:pos="4230"/>
        </w:tabs>
        <w:jc w:val="center"/>
        <w:rPr>
          <w:rFonts w:ascii="Calibri" w:hAnsi="Calibri"/>
          <w:b/>
          <w:bCs/>
          <w:color w:val="auto"/>
          <w:szCs w:val="56"/>
        </w:rPr>
      </w:pPr>
    </w:p>
    <w:p w14:paraId="279D0C06" w14:textId="77777777" w:rsidR="007A0360" w:rsidRDefault="007A0360" w:rsidP="007A0360">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6313A2B6" wp14:editId="035600EE">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46EA8F0E" w14:textId="77777777" w:rsidR="007A0360" w:rsidRPr="00FF0765" w:rsidRDefault="007A0360" w:rsidP="007A0360">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A2B6"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" fillcolor="white [3201]" stroked="f" strokeweight="2pt">
                <v:textbox>
                  <w:txbxContent>
                    <w:p w14:paraId="46EA8F0E" w14:textId="77777777" w:rsidR="007A0360" w:rsidRPr="00FF0765" w:rsidRDefault="007A0360" w:rsidP="007A0360">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156E51A7" wp14:editId="443F2712">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32E87F87" w14:textId="77777777" w:rsidR="007A0360" w:rsidRPr="0068254D" w:rsidRDefault="007A0360" w:rsidP="007A0360">
                            <w:pPr>
                              <w:rPr>
                                <w:b/>
                                <w:bCs/>
                                <w:sz w:val="48"/>
                                <w:szCs w:val="48"/>
                              </w:rPr>
                            </w:pPr>
                            <w:r w:rsidRPr="0040498A">
                              <w:rPr>
                                <w:b/>
                                <w:bCs/>
                                <w:sz w:val="28"/>
                                <w:szCs w:val="28"/>
                              </w:rPr>
                              <w:t>w</w:t>
                            </w:r>
                            <w:r>
                              <w:rPr>
                                <w:b/>
                                <w:bCs/>
                                <w:sz w:val="28"/>
                                <w:szCs w:val="28"/>
                              </w:rPr>
                              <w:t>ww</w:t>
                            </w:r>
                            <w:hyperlink r:id="rId9" w:history="1">
                              <w:r w:rsidRPr="0068254D">
                                <w:rPr>
                                  <w:rStyle w:val="Hyperlink"/>
                                  <w:b/>
                                  <w:bCs/>
                                  <w:sz w:val="28"/>
                                  <w:szCs w:val="28"/>
                                </w:rPr>
                                <w:t>.centre@centralcarers.org</w:t>
                              </w:r>
                            </w:hyperlink>
                          </w:p>
                          <w:p w14:paraId="1C7136D6" w14:textId="77777777" w:rsidR="007A0360" w:rsidRDefault="007A0360" w:rsidP="007A0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E51A7"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32E87F87" w14:textId="77777777" w:rsidR="007A0360" w:rsidRPr="0068254D" w:rsidRDefault="007A0360" w:rsidP="007A0360">
                      <w:pPr>
                        <w:rPr>
                          <w:b/>
                          <w:bCs/>
                          <w:sz w:val="48"/>
                          <w:szCs w:val="48"/>
                        </w:rPr>
                      </w:pPr>
                      <w:r w:rsidRPr="0040498A">
                        <w:rPr>
                          <w:b/>
                          <w:bCs/>
                          <w:sz w:val="28"/>
                          <w:szCs w:val="28"/>
                        </w:rPr>
                        <w:t>w</w:t>
                      </w:r>
                      <w:r>
                        <w:rPr>
                          <w:b/>
                          <w:bCs/>
                          <w:sz w:val="28"/>
                          <w:szCs w:val="28"/>
                        </w:rPr>
                        <w:t>ww</w:t>
                      </w:r>
                      <w:hyperlink r:id="rId10" w:history="1">
                        <w:r w:rsidRPr="0068254D">
                          <w:rPr>
                            <w:rStyle w:val="Hyperlink"/>
                            <w:b/>
                            <w:bCs/>
                            <w:sz w:val="28"/>
                            <w:szCs w:val="28"/>
                          </w:rPr>
                          <w:t>.centre@centralcarers.org</w:t>
                        </w:r>
                      </w:hyperlink>
                    </w:p>
                    <w:p w14:paraId="1C7136D6" w14:textId="77777777" w:rsidR="007A0360" w:rsidRDefault="007A0360" w:rsidP="007A0360"/>
                  </w:txbxContent>
                </v:textbox>
              </v:shape>
            </w:pict>
          </mc:Fallback>
        </mc:AlternateContent>
      </w:r>
    </w:p>
    <w:p w14:paraId="4EE30863" w14:textId="77777777" w:rsidR="007A0360" w:rsidRDefault="007A0360" w:rsidP="007A0360">
      <w:pPr>
        <w:pStyle w:val="Heading1"/>
        <w:tabs>
          <w:tab w:val="center" w:pos="4230"/>
        </w:tabs>
        <w:rPr>
          <w:rFonts w:ascii="Calibri" w:hAnsi="Calibri"/>
          <w:b/>
          <w:bCs/>
          <w:color w:val="auto"/>
          <w:szCs w:val="56"/>
        </w:rPr>
      </w:pPr>
    </w:p>
    <w:p w14:paraId="76C59F5E" w14:textId="77777777" w:rsidR="007A0360" w:rsidRDefault="007A0360" w:rsidP="007A0360">
      <w:pPr>
        <w:pStyle w:val="Heading1"/>
        <w:tabs>
          <w:tab w:val="center" w:pos="4230"/>
        </w:tabs>
        <w:jc w:val="center"/>
        <w:rPr>
          <w:rFonts w:ascii="Calibri" w:hAnsi="Calibri"/>
          <w:b/>
          <w:bCs/>
          <w:color w:val="auto"/>
          <w:szCs w:val="56"/>
        </w:rPr>
      </w:pPr>
    </w:p>
    <w:p w14:paraId="167FDE73" w14:textId="77777777" w:rsidR="007A0360" w:rsidRPr="001A1063" w:rsidRDefault="007A0360" w:rsidP="007A0360">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42859AA6" w14:textId="77777777" w:rsidR="007A0360" w:rsidRPr="00117E15" w:rsidRDefault="007A0360" w:rsidP="007A0360">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45CAA83E" wp14:editId="0AA5300A">
            <wp:simplePos x="0" y="0"/>
            <wp:positionH relativeFrom="column">
              <wp:posOffset>2380615</wp:posOffset>
            </wp:positionH>
            <wp:positionV relativeFrom="paragraph">
              <wp:posOffset>250190</wp:posOffset>
            </wp:positionV>
            <wp:extent cx="424180"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7E30971E" wp14:editId="29224F8A">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4521B81" wp14:editId="7CF5EA71">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12FF54E" wp14:editId="27E25561">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kirk HSC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1A8AA6FA" w14:textId="77777777" w:rsidR="007A0360" w:rsidRPr="00117E15" w:rsidRDefault="007A0360" w:rsidP="007A0360">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30F22BE1" wp14:editId="558A1A36">
            <wp:simplePos x="0" y="0"/>
            <wp:positionH relativeFrom="column">
              <wp:posOffset>3243940</wp:posOffset>
            </wp:positionH>
            <wp:positionV relativeFrom="paragraph">
              <wp:posOffset>9866</wp:posOffset>
            </wp:positionV>
            <wp:extent cx="951865" cy="258445"/>
            <wp:effectExtent l="0" t="0" r="63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48209" w14:textId="77777777" w:rsidR="007A0360" w:rsidRDefault="007A0360" w:rsidP="007A0360">
      <w:pPr>
        <w:rPr>
          <w:rFonts w:ascii="Calibri" w:hAnsi="Calibri" w:cs="Arial"/>
          <w:bCs/>
          <w:color w:val="17365D"/>
          <w:sz w:val="16"/>
        </w:rPr>
      </w:pPr>
    </w:p>
    <w:p w14:paraId="7D6D7C77" w14:textId="77777777" w:rsidR="007A0360" w:rsidRDefault="007A0360" w:rsidP="007A0360">
      <w:pPr>
        <w:rPr>
          <w:rFonts w:ascii="Calibri" w:hAnsi="Calibri" w:cs="Arial"/>
          <w:bCs/>
          <w:color w:val="17365D"/>
          <w:sz w:val="16"/>
        </w:rPr>
      </w:pPr>
    </w:p>
    <w:p w14:paraId="6C4CE254" w14:textId="77777777" w:rsidR="007A0360" w:rsidRDefault="007A0360" w:rsidP="007A0360">
      <w:pPr>
        <w:rPr>
          <w:rFonts w:ascii="Calibri" w:hAnsi="Calibri" w:cs="Arial"/>
          <w:bCs/>
          <w:color w:val="17365D"/>
          <w:sz w:val="16"/>
        </w:rPr>
      </w:pPr>
    </w:p>
    <w:p w14:paraId="5C93AF85" w14:textId="77777777" w:rsidR="007A0360" w:rsidRDefault="007A0360" w:rsidP="007A0360">
      <w:pPr>
        <w:rPr>
          <w:rFonts w:ascii="Calibri" w:hAnsi="Calibri" w:cs="Arial"/>
          <w:bCs/>
          <w:color w:val="17365D"/>
          <w:sz w:val="16"/>
        </w:rPr>
      </w:pPr>
    </w:p>
    <w:tbl>
      <w:tblPr>
        <w:tblStyle w:val="TableGrid"/>
        <w:tblW w:w="9322" w:type="dxa"/>
        <w:tblLook w:val="04A0" w:firstRow="1" w:lastRow="0" w:firstColumn="1" w:lastColumn="0" w:noHBand="0" w:noVBand="1"/>
      </w:tblPr>
      <w:tblGrid>
        <w:gridCol w:w="9322"/>
      </w:tblGrid>
      <w:tr w:rsidR="007A0360" w:rsidRPr="00F8728E" w14:paraId="1C2666F7" w14:textId="77777777" w:rsidTr="00D5609C">
        <w:tc>
          <w:tcPr>
            <w:tcW w:w="9322" w:type="dxa"/>
            <w:tcBorders>
              <w:top w:val="nil"/>
              <w:left w:val="nil"/>
              <w:bottom w:val="nil"/>
              <w:right w:val="nil"/>
            </w:tcBorders>
          </w:tcPr>
          <w:p w14:paraId="28C156A9" w14:textId="77777777" w:rsidR="007A0360" w:rsidRPr="00F8728E" w:rsidRDefault="007A0360" w:rsidP="00D5609C">
            <w:pPr>
              <w:pStyle w:val="Heading1"/>
              <w:tabs>
                <w:tab w:val="center" w:pos="4230"/>
              </w:tabs>
              <w:outlineLvl w:val="0"/>
              <w:rPr>
                <w:rFonts w:ascii="Calibri" w:hAnsi="Calibri"/>
                <w:color w:val="auto"/>
                <w:sz w:val="16"/>
                <w:szCs w:val="16"/>
              </w:rPr>
            </w:pPr>
          </w:p>
        </w:tc>
      </w:tr>
    </w:tbl>
    <w:p w14:paraId="0848D5D8" w14:textId="77777777" w:rsidR="007A0360" w:rsidRDefault="007A0360" w:rsidP="007A0360">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6D407737" w14:textId="77777777" w:rsidR="007A0360" w:rsidRPr="006E628B" w:rsidRDefault="007A0360" w:rsidP="007A0360">
      <w:pPr>
        <w:pStyle w:val="NoSpacing"/>
        <w:rPr>
          <w:sz w:val="28"/>
          <w:szCs w:val="28"/>
        </w:rPr>
      </w:pPr>
      <w:r w:rsidRPr="006E628B">
        <w:rPr>
          <w:sz w:val="28"/>
          <w:szCs w:val="28"/>
        </w:rPr>
        <w:lastRenderedPageBreak/>
        <w:t xml:space="preserve">Central Carers Association </w:t>
      </w:r>
    </w:p>
    <w:p w14:paraId="5D2A5836" w14:textId="77777777" w:rsidR="007A0360" w:rsidRPr="008D4275" w:rsidRDefault="007A0360" w:rsidP="007A0360">
      <w:pPr>
        <w:pStyle w:val="NoSpacing"/>
        <w:rPr>
          <w:b/>
          <w:bCs/>
          <w:sz w:val="12"/>
          <w:szCs w:val="12"/>
        </w:rPr>
      </w:pPr>
    </w:p>
    <w:p w14:paraId="3C870ABA" w14:textId="77777777" w:rsidR="007A0360" w:rsidRDefault="007A0360" w:rsidP="007A0360">
      <w:pPr>
        <w:pStyle w:val="NoSpacing"/>
      </w:pPr>
      <w:r w:rsidRPr="00C90FEF">
        <w:rPr>
          <w:noProof/>
        </w:rPr>
        <w:drawing>
          <wp:anchor distT="0" distB="0" distL="114300" distR="114300" simplePos="0" relativeHeight="251659264" behindDoc="1" locked="0" layoutInCell="1" allowOverlap="1" wp14:anchorId="2E1C660B" wp14:editId="12837CAE">
            <wp:simplePos x="0" y="0"/>
            <wp:positionH relativeFrom="column">
              <wp:posOffset>-763270</wp:posOffset>
            </wp:positionH>
            <wp:positionV relativeFrom="paragraph">
              <wp:posOffset>441663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23B345C2" w14:textId="77777777" w:rsidR="007A0360" w:rsidRPr="005F771C" w:rsidRDefault="007A0360" w:rsidP="007A0360">
      <w:pPr>
        <w:pStyle w:val="NoSpacing"/>
        <w:rPr>
          <w:sz w:val="28"/>
          <w:szCs w:val="28"/>
        </w:rPr>
      </w:pPr>
    </w:p>
    <w:p w14:paraId="2F87E231" w14:textId="77777777" w:rsidR="007A0360" w:rsidRPr="006E628B" w:rsidRDefault="007A0360" w:rsidP="007A0360">
      <w:pPr>
        <w:pStyle w:val="NoSpacing"/>
        <w:rPr>
          <w:sz w:val="28"/>
          <w:szCs w:val="28"/>
        </w:rPr>
      </w:pPr>
      <w:r w:rsidRPr="006E628B">
        <w:rPr>
          <w:sz w:val="28"/>
          <w:szCs w:val="28"/>
        </w:rPr>
        <w:t>Mission Statement</w:t>
      </w:r>
    </w:p>
    <w:p w14:paraId="0AFD4CEB" w14:textId="77777777" w:rsidR="007A0360" w:rsidRPr="000C5CD1" w:rsidRDefault="007A0360" w:rsidP="007A0360">
      <w:pPr>
        <w:pStyle w:val="NoSpacing"/>
        <w:rPr>
          <w:b/>
          <w:bCs/>
          <w:sz w:val="12"/>
          <w:szCs w:val="12"/>
        </w:rPr>
      </w:pPr>
    </w:p>
    <w:p w14:paraId="327C820D" w14:textId="77777777" w:rsidR="007A0360" w:rsidRDefault="007A0360" w:rsidP="007A0360">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6D960CC7" w14:textId="77777777" w:rsidR="007A0360" w:rsidRPr="00CB7D57" w:rsidRDefault="007A0360" w:rsidP="007A0360">
      <w:pPr>
        <w:pStyle w:val="NoSpacing"/>
        <w:rPr>
          <w:sz w:val="28"/>
          <w:szCs w:val="28"/>
        </w:rPr>
      </w:pPr>
    </w:p>
    <w:p w14:paraId="30752940" w14:textId="77777777" w:rsidR="007A0360" w:rsidRDefault="007A0360" w:rsidP="007A0360">
      <w:pPr>
        <w:spacing w:line="240" w:lineRule="auto"/>
        <w:rPr>
          <w:sz w:val="28"/>
          <w:szCs w:val="28"/>
        </w:rPr>
      </w:pPr>
      <w:r>
        <w:rPr>
          <w:sz w:val="28"/>
          <w:szCs w:val="28"/>
        </w:rPr>
        <w:t>Values</w:t>
      </w:r>
    </w:p>
    <w:p w14:paraId="19BC58F0" w14:textId="77777777" w:rsidR="007A0360" w:rsidRDefault="007A0360" w:rsidP="007A0360">
      <w:pPr>
        <w:spacing w:line="240" w:lineRule="auto"/>
      </w:pPr>
      <w:r w:rsidRPr="00E6035C">
        <w:t>Central Carers Association aims to provide quality, confidential services that are sensitive to the needs and wishes of local carers, and provide opportunities to allow carers to participate in the development of local health and community care services to improve the quality of life for carers and those they care for.</w:t>
      </w:r>
    </w:p>
    <w:p w14:paraId="69ACBD1C" w14:textId="77777777" w:rsidR="007A0360" w:rsidRPr="003A37F0" w:rsidRDefault="007A0360" w:rsidP="007A0360">
      <w:pPr>
        <w:spacing w:line="240" w:lineRule="auto"/>
        <w:rPr>
          <w:sz w:val="2"/>
          <w:szCs w:val="2"/>
        </w:rPr>
      </w:pPr>
    </w:p>
    <w:p w14:paraId="22DFD7C8" w14:textId="77777777" w:rsidR="007A0360" w:rsidRPr="006E628B" w:rsidRDefault="007A0360" w:rsidP="007A0360">
      <w:pPr>
        <w:pStyle w:val="NoSpacing"/>
        <w:rPr>
          <w:sz w:val="28"/>
          <w:szCs w:val="28"/>
        </w:rPr>
      </w:pPr>
      <w:r w:rsidRPr="006E628B">
        <w:rPr>
          <w:sz w:val="28"/>
          <w:szCs w:val="28"/>
        </w:rPr>
        <w:t>Aims of the Association</w:t>
      </w:r>
    </w:p>
    <w:p w14:paraId="0065C9C2" w14:textId="77777777" w:rsidR="007A0360" w:rsidRPr="008D4275" w:rsidRDefault="007A0360" w:rsidP="007A0360">
      <w:pPr>
        <w:pStyle w:val="NoSpacing"/>
        <w:rPr>
          <w:b/>
          <w:bCs/>
          <w:sz w:val="12"/>
          <w:szCs w:val="12"/>
        </w:rPr>
      </w:pPr>
    </w:p>
    <w:p w14:paraId="5BF9D07F" w14:textId="77777777" w:rsidR="007A0360" w:rsidRPr="00C90FEF" w:rsidRDefault="007A0360" w:rsidP="007A0360">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9C07ABF" w14:textId="77777777" w:rsidR="007A0360" w:rsidRPr="00C90FEF" w:rsidRDefault="007A0360" w:rsidP="007A0360">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0831B4C0" w14:textId="77777777" w:rsidR="007A0360" w:rsidRPr="000B2EDC" w:rsidRDefault="007A0360" w:rsidP="007A0360">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75EFE889" w14:textId="77777777" w:rsidR="007A0360" w:rsidRPr="000B2EDC" w:rsidRDefault="007A0360" w:rsidP="007A036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0FB8D838" w14:textId="77777777" w:rsidR="007A0360" w:rsidRPr="000B2EDC" w:rsidRDefault="007A0360" w:rsidP="007A036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414B86FA" w14:textId="77777777" w:rsidR="007A0360" w:rsidRPr="000B2EDC" w:rsidRDefault="007A0360" w:rsidP="007A036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09860C3A" w14:textId="77777777" w:rsidR="007A0360" w:rsidRPr="000B2EDC" w:rsidRDefault="007A0360" w:rsidP="007A0360">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768FB3A8" w14:textId="77777777" w:rsidR="007A0360" w:rsidRPr="000B2EDC" w:rsidRDefault="007A0360" w:rsidP="007A0360">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01EC22C8" w14:textId="77777777" w:rsidR="007A0360" w:rsidRPr="000B2EDC" w:rsidRDefault="007A0360" w:rsidP="007A0360">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5AFEF1C0" w14:textId="77777777" w:rsidR="007A0360" w:rsidRDefault="007A0360" w:rsidP="007A0360">
      <w:pPr>
        <w:pStyle w:val="NoSpacing"/>
        <w:rPr>
          <w:sz w:val="28"/>
          <w:szCs w:val="28"/>
        </w:rPr>
      </w:pPr>
    </w:p>
    <w:p w14:paraId="018D3B35" w14:textId="77777777" w:rsidR="007A0360" w:rsidRPr="006E628B" w:rsidRDefault="007A0360" w:rsidP="007A0360">
      <w:pPr>
        <w:pStyle w:val="NoSpacing"/>
        <w:rPr>
          <w:sz w:val="28"/>
          <w:szCs w:val="28"/>
        </w:rPr>
      </w:pPr>
      <w:r w:rsidRPr="006E628B">
        <w:rPr>
          <w:sz w:val="28"/>
          <w:szCs w:val="28"/>
        </w:rPr>
        <w:t>Privacy Notice</w:t>
      </w:r>
    </w:p>
    <w:p w14:paraId="22250C50" w14:textId="77777777" w:rsidR="007A0360" w:rsidRPr="000C5CD1" w:rsidRDefault="007A0360" w:rsidP="007A0360">
      <w:pPr>
        <w:pStyle w:val="NoSpacing"/>
        <w:rPr>
          <w:b/>
          <w:bCs/>
          <w:sz w:val="12"/>
          <w:szCs w:val="12"/>
        </w:rPr>
      </w:pPr>
    </w:p>
    <w:p w14:paraId="02562B6A" w14:textId="77777777" w:rsidR="007A0360" w:rsidRDefault="007A0360" w:rsidP="007A0360">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rPr>
          <w:t>www.centralcarers.org</w:t>
        </w:r>
      </w:hyperlink>
      <w:r w:rsidRPr="000C5CD1">
        <w:t>.</w:t>
      </w:r>
    </w:p>
    <w:p w14:paraId="3ECC3206" w14:textId="77777777" w:rsidR="007A0360" w:rsidRPr="00CB7D57" w:rsidRDefault="007A0360" w:rsidP="007A0360">
      <w:pPr>
        <w:pStyle w:val="NoSpacing"/>
        <w:rPr>
          <w:sz w:val="28"/>
          <w:szCs w:val="28"/>
        </w:rPr>
      </w:pPr>
    </w:p>
    <w:p w14:paraId="3AA7EE54" w14:textId="77777777" w:rsidR="007A0360" w:rsidRPr="006E628B" w:rsidRDefault="007A0360" w:rsidP="007A0360">
      <w:pPr>
        <w:pStyle w:val="NoSpacing"/>
        <w:rPr>
          <w:sz w:val="28"/>
          <w:szCs w:val="28"/>
        </w:rPr>
      </w:pPr>
      <w:r w:rsidRPr="006E628B">
        <w:rPr>
          <w:sz w:val="28"/>
          <w:szCs w:val="28"/>
        </w:rPr>
        <w:t>The Carers Centre</w:t>
      </w:r>
    </w:p>
    <w:p w14:paraId="576EF304" w14:textId="77777777" w:rsidR="007A0360" w:rsidRPr="000C5CD1" w:rsidRDefault="007A0360" w:rsidP="007A0360">
      <w:pPr>
        <w:pStyle w:val="NoSpacing"/>
        <w:rPr>
          <w:b/>
          <w:bCs/>
          <w:sz w:val="12"/>
          <w:szCs w:val="12"/>
        </w:rPr>
      </w:pPr>
    </w:p>
    <w:p w14:paraId="566DCCE0" w14:textId="77777777" w:rsidR="007A0360" w:rsidRDefault="007A0360" w:rsidP="007A0360">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4D5980D8" w14:textId="77777777" w:rsidR="007A0360" w:rsidRPr="00C90FEF" w:rsidRDefault="007A0360" w:rsidP="007A0360">
      <w:pPr>
        <w:pStyle w:val="NoSpacing"/>
      </w:pPr>
    </w:p>
    <w:p w14:paraId="7DB0C5A4" w14:textId="77777777" w:rsidR="007A0360" w:rsidRDefault="007A0360" w:rsidP="007A0360">
      <w:pPr>
        <w:spacing w:line="240" w:lineRule="auto"/>
      </w:pPr>
      <w:r w:rsidRPr="00C90FEF">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019B295B" w14:textId="77777777" w:rsidR="007A0360" w:rsidRPr="005F771C" w:rsidRDefault="007A0360" w:rsidP="007A0360">
      <w:pPr>
        <w:spacing w:line="240" w:lineRule="auto"/>
        <w:rPr>
          <w:sz w:val="2"/>
          <w:szCs w:val="2"/>
        </w:rPr>
      </w:pPr>
    </w:p>
    <w:p w14:paraId="388E3671" w14:textId="77777777" w:rsidR="007A0360" w:rsidRPr="006E628B" w:rsidRDefault="007A0360" w:rsidP="007A0360">
      <w:pPr>
        <w:pStyle w:val="NoSpacing"/>
        <w:rPr>
          <w:sz w:val="28"/>
          <w:szCs w:val="28"/>
        </w:rPr>
      </w:pPr>
      <w:r w:rsidRPr="006E628B">
        <w:rPr>
          <w:sz w:val="28"/>
          <w:szCs w:val="28"/>
        </w:rPr>
        <w:t>Organisation Structure</w:t>
      </w:r>
    </w:p>
    <w:p w14:paraId="42CB513D" w14:textId="77777777" w:rsidR="007A0360" w:rsidRPr="000C5CD1" w:rsidRDefault="007A0360" w:rsidP="007A0360">
      <w:pPr>
        <w:pStyle w:val="NoSpacing"/>
        <w:rPr>
          <w:b/>
          <w:bCs/>
          <w:sz w:val="12"/>
          <w:szCs w:val="12"/>
        </w:rPr>
      </w:pPr>
    </w:p>
    <w:p w14:paraId="0CF85B58" w14:textId="77777777" w:rsidR="007A0360" w:rsidRPr="00B14A01" w:rsidRDefault="007A0360" w:rsidP="007A0360">
      <w:pPr>
        <w:pStyle w:val="NoSpacing"/>
      </w:pPr>
      <w:r w:rsidRPr="00C90FEF">
        <w:rPr>
          <w:noProof/>
        </w:rPr>
        <w:drawing>
          <wp:anchor distT="0" distB="0" distL="114300" distR="114300" simplePos="0" relativeHeight="251662336" behindDoc="1" locked="0" layoutInCell="1" allowOverlap="1" wp14:anchorId="5952DA07" wp14:editId="5A832EEF">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29 members of staff who are based</w:t>
      </w:r>
      <w:r>
        <w:t xml:space="preserve"> in various locations, including</w:t>
      </w:r>
      <w:r w:rsidRPr="00C90FEF">
        <w:t xml:space="preserve"> the Carers Centre</w:t>
      </w:r>
      <w:r>
        <w:t>s</w:t>
      </w:r>
      <w:r w:rsidRPr="00C90FEF">
        <w:t xml:space="preserve"> in Falkirk and </w:t>
      </w:r>
      <w:proofErr w:type="spellStart"/>
      <w:r w:rsidRPr="00C90FEF">
        <w:t>Alloa</w:t>
      </w:r>
      <w:proofErr w:type="spellEnd"/>
      <w:r w:rsidRPr="00C90FEF">
        <w:t>,</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2ED4EBB4" w14:textId="77777777" w:rsidR="007A0360" w:rsidRPr="003A37F0" w:rsidRDefault="007A0360" w:rsidP="007A0360">
      <w:pPr>
        <w:pStyle w:val="NoSpacing"/>
        <w:rPr>
          <w:sz w:val="28"/>
          <w:szCs w:val="28"/>
        </w:rPr>
      </w:pPr>
    </w:p>
    <w:p w14:paraId="39631CBA" w14:textId="77777777" w:rsidR="007A0360" w:rsidRPr="008C342D" w:rsidRDefault="007A0360" w:rsidP="007A0360">
      <w:pPr>
        <w:pStyle w:val="NoSpacing"/>
        <w:rPr>
          <w:sz w:val="28"/>
          <w:szCs w:val="28"/>
        </w:rPr>
      </w:pPr>
      <w:r w:rsidRPr="008C342D">
        <w:rPr>
          <w:sz w:val="28"/>
          <w:szCs w:val="28"/>
        </w:rPr>
        <w:t xml:space="preserve">Working </w:t>
      </w:r>
      <w:r>
        <w:rPr>
          <w:sz w:val="28"/>
          <w:szCs w:val="28"/>
        </w:rPr>
        <w:t>for Central Carers Association</w:t>
      </w:r>
    </w:p>
    <w:p w14:paraId="2A51D839" w14:textId="77777777" w:rsidR="007A0360" w:rsidRDefault="007A0360" w:rsidP="007A0360">
      <w:pPr>
        <w:pStyle w:val="NoSpacing"/>
        <w:rPr>
          <w:sz w:val="12"/>
          <w:szCs w:val="12"/>
        </w:rPr>
      </w:pPr>
    </w:p>
    <w:p w14:paraId="20E0D594" w14:textId="77777777" w:rsidR="007A0360" w:rsidRDefault="007A0360" w:rsidP="007A0360">
      <w:pPr>
        <w:pStyle w:val="NoSpacing"/>
      </w:pPr>
      <w:r>
        <w:t>Staff benefits include:</w:t>
      </w:r>
    </w:p>
    <w:p w14:paraId="6C6E648E" w14:textId="77777777" w:rsidR="007A0360" w:rsidRPr="000432B5" w:rsidRDefault="007A0360" w:rsidP="007A0360">
      <w:pPr>
        <w:pStyle w:val="NoSpacing"/>
        <w:rPr>
          <w:sz w:val="12"/>
          <w:szCs w:val="12"/>
        </w:rPr>
      </w:pPr>
    </w:p>
    <w:p w14:paraId="62149AF6" w14:textId="77777777" w:rsidR="007A0360" w:rsidRDefault="007A0360" w:rsidP="007A0360">
      <w:pPr>
        <w:pStyle w:val="NoSpacing"/>
        <w:numPr>
          <w:ilvl w:val="0"/>
          <w:numId w:val="2"/>
        </w:numPr>
      </w:pPr>
      <w:r>
        <w:t>Competitive salary scales, with annual increments until top of scale is reached</w:t>
      </w:r>
    </w:p>
    <w:p w14:paraId="4B89C77A" w14:textId="77777777" w:rsidR="007A0360" w:rsidRDefault="007A0360" w:rsidP="007A0360">
      <w:pPr>
        <w:pStyle w:val="NoSpacing"/>
        <w:numPr>
          <w:ilvl w:val="0"/>
          <w:numId w:val="2"/>
        </w:numPr>
      </w:pPr>
      <w:r>
        <w:t>8% contribution to Legal &amp; General Workplace Pension Plan</w:t>
      </w:r>
    </w:p>
    <w:p w14:paraId="7FB673AD" w14:textId="77777777" w:rsidR="007A0360" w:rsidRDefault="007A0360" w:rsidP="007A0360">
      <w:pPr>
        <w:pStyle w:val="NoSpacing"/>
        <w:numPr>
          <w:ilvl w:val="0"/>
          <w:numId w:val="2"/>
        </w:numPr>
      </w:pPr>
      <w:r>
        <w:t>20 days annual leave plus 14 days public holidays</w:t>
      </w:r>
    </w:p>
    <w:p w14:paraId="1580A451" w14:textId="77777777" w:rsidR="007A0360" w:rsidRDefault="007A0360" w:rsidP="007A0360">
      <w:pPr>
        <w:pStyle w:val="NoSpacing"/>
        <w:numPr>
          <w:ilvl w:val="0"/>
          <w:numId w:val="2"/>
        </w:numPr>
      </w:pPr>
      <w:r>
        <w:t>Flexibility around starting and finishing times and length of lunch breaks</w:t>
      </w:r>
    </w:p>
    <w:p w14:paraId="032C83A2" w14:textId="77777777" w:rsidR="007A0360" w:rsidRDefault="007A0360" w:rsidP="007A0360">
      <w:pPr>
        <w:pStyle w:val="NoSpacing"/>
        <w:numPr>
          <w:ilvl w:val="0"/>
          <w:numId w:val="2"/>
        </w:numPr>
      </w:pPr>
      <w:r>
        <w:t>Regular supervision and support</w:t>
      </w:r>
    </w:p>
    <w:p w14:paraId="5DC286E9" w14:textId="77777777" w:rsidR="007A0360" w:rsidRPr="003A37F0" w:rsidRDefault="007A0360" w:rsidP="007A0360">
      <w:pPr>
        <w:pStyle w:val="NoSpacing"/>
        <w:rPr>
          <w:sz w:val="28"/>
          <w:szCs w:val="28"/>
        </w:rPr>
      </w:pPr>
    </w:p>
    <w:p w14:paraId="0ABE872B" w14:textId="77777777" w:rsidR="007A0360" w:rsidRPr="000D2E5D" w:rsidRDefault="007A0360" w:rsidP="007A0360">
      <w:pPr>
        <w:pStyle w:val="NoSpacing"/>
        <w:rPr>
          <w:sz w:val="28"/>
          <w:szCs w:val="28"/>
        </w:rPr>
      </w:pPr>
      <w:r w:rsidRPr="000D2E5D">
        <w:rPr>
          <w:sz w:val="28"/>
          <w:szCs w:val="28"/>
        </w:rPr>
        <w:t>Application Process</w:t>
      </w:r>
    </w:p>
    <w:p w14:paraId="4A544407" w14:textId="77777777" w:rsidR="007A0360" w:rsidRDefault="007A0360" w:rsidP="007A0360">
      <w:pPr>
        <w:pStyle w:val="NoSpacing"/>
        <w:rPr>
          <w:sz w:val="12"/>
          <w:szCs w:val="12"/>
        </w:rPr>
      </w:pPr>
    </w:p>
    <w:p w14:paraId="1DC29E5B" w14:textId="77777777" w:rsidR="007A0360" w:rsidRDefault="007A0360" w:rsidP="007A0360">
      <w:pPr>
        <w:pStyle w:val="NoSpacing"/>
      </w:pPr>
      <w:r>
        <w:t xml:space="preserve">Details about the post are contained in the job description and person specification, which are included in the Application Pack. </w:t>
      </w:r>
    </w:p>
    <w:p w14:paraId="4E41CC6B" w14:textId="77777777" w:rsidR="007A0360" w:rsidRDefault="007A0360" w:rsidP="007A0360">
      <w:pPr>
        <w:pStyle w:val="NoSpacing"/>
      </w:pPr>
    </w:p>
    <w:p w14:paraId="4D4C0A06" w14:textId="77777777" w:rsidR="007A0360" w:rsidRDefault="007A0360" w:rsidP="007A0360">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t xml:space="preserve">.  </w:t>
      </w:r>
    </w:p>
    <w:p w14:paraId="79296A42" w14:textId="77777777" w:rsidR="007A0360" w:rsidRDefault="007A0360" w:rsidP="007A0360">
      <w:pPr>
        <w:pStyle w:val="NoSpacing"/>
      </w:pPr>
    </w:p>
    <w:p w14:paraId="44DE5D43" w14:textId="77777777" w:rsidR="007A0360" w:rsidRDefault="007A0360" w:rsidP="007A0360">
      <w:pPr>
        <w:pStyle w:val="NoSpacing"/>
      </w:pPr>
      <w:r>
        <w:t>If you are completing and returning the form electronically you will be required to sign your application form if you are appointed to the post.</w:t>
      </w:r>
    </w:p>
    <w:p w14:paraId="21ACB3C6" w14:textId="77777777" w:rsidR="007A0360" w:rsidRDefault="007A0360" w:rsidP="007A0360">
      <w:pPr>
        <w:pStyle w:val="NoSpacing"/>
      </w:pPr>
    </w:p>
    <w:p w14:paraId="79798400" w14:textId="77777777" w:rsidR="007A0360" w:rsidRDefault="007A0360" w:rsidP="007A0360">
      <w:pPr>
        <w:pStyle w:val="NoSpacing"/>
      </w:pPr>
      <w:r>
        <w:t>The deadline for applications and interview dates are included in the advert for the post – please let us know as soon as possible if you would be unavailable on this date.</w:t>
      </w:r>
    </w:p>
    <w:p w14:paraId="45C9E25F" w14:textId="77777777" w:rsidR="007A0360" w:rsidRDefault="007A0360" w:rsidP="007A0360">
      <w:pPr>
        <w:pStyle w:val="NoSpacing"/>
      </w:pPr>
    </w:p>
    <w:p w14:paraId="6CFE1F6A" w14:textId="77777777" w:rsidR="007A0360" w:rsidRDefault="007A0360" w:rsidP="007A0360">
      <w:pPr>
        <w:pStyle w:val="NoSpacing"/>
      </w:pPr>
      <w:r>
        <w:t xml:space="preserve">We will endeavour to let all applicants know the outcome of their </w:t>
      </w:r>
      <w:proofErr w:type="gramStart"/>
      <w:r>
        <w:t>application,</w:t>
      </w:r>
      <w:proofErr w:type="gramEnd"/>
      <w:r>
        <w:t xml:space="preserve"> however, we will not provide feedback on unsuccessful applications.</w:t>
      </w:r>
    </w:p>
    <w:p w14:paraId="6C081B98" w14:textId="77777777" w:rsidR="007A0360" w:rsidRDefault="007A0360" w:rsidP="007A0360">
      <w:pPr>
        <w:pStyle w:val="NoSpacing"/>
      </w:pPr>
    </w:p>
    <w:p w14:paraId="0E177A40" w14:textId="77777777" w:rsidR="007A0360" w:rsidRDefault="007A0360" w:rsidP="007A0360">
      <w:pPr>
        <w:pStyle w:val="NoSpacing"/>
      </w:pPr>
      <w:r>
        <w:t>You should return your completed application, together with completed Equal Opportunities Monitoring and Criminal Convictions Declaration forms to:</w:t>
      </w:r>
    </w:p>
    <w:p w14:paraId="35B9AF9C" w14:textId="77777777" w:rsidR="007A0360" w:rsidRDefault="007A0360" w:rsidP="007A0360">
      <w:pPr>
        <w:pStyle w:val="NoSpacing"/>
      </w:pPr>
    </w:p>
    <w:p w14:paraId="2F92BCA7" w14:textId="77777777" w:rsidR="007A0360" w:rsidRPr="00DE62B8" w:rsidRDefault="00A14E64" w:rsidP="007A0360">
      <w:pPr>
        <w:pStyle w:val="NoSpacing"/>
        <w:jc w:val="center"/>
        <w:rPr>
          <w:b/>
          <w:bCs/>
          <w:sz w:val="28"/>
          <w:szCs w:val="28"/>
        </w:rPr>
      </w:pPr>
      <w:hyperlink r:id="rId19" w:history="1">
        <w:r w:rsidR="007A0360" w:rsidRPr="00DE62B8">
          <w:rPr>
            <w:rStyle w:val="Hyperlink"/>
            <w:b/>
            <w:bCs/>
            <w:sz w:val="28"/>
            <w:szCs w:val="28"/>
          </w:rPr>
          <w:t>recruitment@centralcarers.co.uk</w:t>
        </w:r>
      </w:hyperlink>
    </w:p>
    <w:p w14:paraId="2B5C295D" w14:textId="77777777" w:rsidR="007A0360" w:rsidRDefault="007A0360" w:rsidP="007A0360">
      <w:pPr>
        <w:pStyle w:val="NoSpacing"/>
        <w:jc w:val="center"/>
        <w:rPr>
          <w:b/>
          <w:bCs/>
          <w:sz w:val="28"/>
          <w:szCs w:val="28"/>
        </w:rPr>
      </w:pPr>
    </w:p>
    <w:p w14:paraId="09AB8E55" w14:textId="77777777" w:rsidR="007A0360" w:rsidRDefault="007A0360" w:rsidP="007A0360">
      <w:pPr>
        <w:pStyle w:val="NoSpacing"/>
        <w:jc w:val="center"/>
        <w:rPr>
          <w:b/>
          <w:bCs/>
          <w:sz w:val="28"/>
          <w:szCs w:val="28"/>
        </w:rPr>
      </w:pPr>
      <w:r>
        <w:rPr>
          <w:b/>
          <w:bCs/>
          <w:sz w:val="28"/>
          <w:szCs w:val="28"/>
        </w:rPr>
        <w:t xml:space="preserve">or </w:t>
      </w:r>
    </w:p>
    <w:p w14:paraId="1580198A" w14:textId="77777777" w:rsidR="007A0360" w:rsidRDefault="007A0360" w:rsidP="007A0360">
      <w:pPr>
        <w:pStyle w:val="NoSpacing"/>
        <w:jc w:val="center"/>
        <w:rPr>
          <w:b/>
          <w:bCs/>
          <w:sz w:val="28"/>
          <w:szCs w:val="28"/>
        </w:rPr>
      </w:pPr>
    </w:p>
    <w:p w14:paraId="6E60819F" w14:textId="77777777" w:rsidR="007A0360" w:rsidRDefault="007A0360" w:rsidP="007A0360">
      <w:pPr>
        <w:pStyle w:val="NoSpacing"/>
        <w:jc w:val="center"/>
        <w:rPr>
          <w:b/>
          <w:bCs/>
          <w:sz w:val="28"/>
          <w:szCs w:val="28"/>
        </w:rPr>
      </w:pPr>
      <w:r>
        <w:rPr>
          <w:b/>
          <w:bCs/>
          <w:sz w:val="28"/>
          <w:szCs w:val="28"/>
        </w:rPr>
        <w:t>The Centre Manager</w:t>
      </w:r>
    </w:p>
    <w:p w14:paraId="07599D56" w14:textId="77777777" w:rsidR="007A0360" w:rsidRDefault="007A0360" w:rsidP="007A0360">
      <w:pPr>
        <w:pStyle w:val="NoSpacing"/>
        <w:jc w:val="center"/>
        <w:rPr>
          <w:b/>
          <w:bCs/>
          <w:sz w:val="28"/>
          <w:szCs w:val="28"/>
        </w:rPr>
      </w:pPr>
      <w:r>
        <w:rPr>
          <w:b/>
          <w:bCs/>
          <w:sz w:val="28"/>
          <w:szCs w:val="28"/>
        </w:rPr>
        <w:t>Falkirk &amp; Clackmannanshire Carers Centre</w:t>
      </w:r>
    </w:p>
    <w:p w14:paraId="13F5A75D" w14:textId="77777777" w:rsidR="007A0360" w:rsidRDefault="007A0360" w:rsidP="007A0360">
      <w:pPr>
        <w:pStyle w:val="NoSpacing"/>
        <w:jc w:val="center"/>
        <w:rPr>
          <w:b/>
          <w:bCs/>
          <w:sz w:val="28"/>
          <w:szCs w:val="28"/>
        </w:rPr>
      </w:pPr>
      <w:r>
        <w:rPr>
          <w:b/>
          <w:bCs/>
          <w:sz w:val="28"/>
          <w:szCs w:val="28"/>
        </w:rPr>
        <w:t>1a Bank Street</w:t>
      </w:r>
    </w:p>
    <w:p w14:paraId="52225A53" w14:textId="77777777" w:rsidR="007A0360" w:rsidRDefault="007A0360" w:rsidP="007A0360">
      <w:pPr>
        <w:pStyle w:val="NoSpacing"/>
        <w:jc w:val="center"/>
        <w:rPr>
          <w:b/>
          <w:bCs/>
          <w:sz w:val="28"/>
          <w:szCs w:val="28"/>
        </w:rPr>
      </w:pPr>
      <w:r>
        <w:rPr>
          <w:b/>
          <w:bCs/>
          <w:sz w:val="28"/>
          <w:szCs w:val="28"/>
        </w:rPr>
        <w:t>FALKIRK</w:t>
      </w:r>
    </w:p>
    <w:p w14:paraId="0AEFFD32" w14:textId="77777777" w:rsidR="007A0360" w:rsidRDefault="007A0360" w:rsidP="007A0360">
      <w:pPr>
        <w:pStyle w:val="NoSpacing"/>
        <w:jc w:val="center"/>
        <w:rPr>
          <w:b/>
          <w:bCs/>
          <w:sz w:val="28"/>
          <w:szCs w:val="28"/>
        </w:rPr>
      </w:pPr>
      <w:r>
        <w:rPr>
          <w:b/>
          <w:bCs/>
          <w:sz w:val="28"/>
          <w:szCs w:val="28"/>
        </w:rPr>
        <w:t>FK1 INB</w:t>
      </w:r>
    </w:p>
    <w:p w14:paraId="33D10EE1" w14:textId="77777777" w:rsidR="007A0360" w:rsidRDefault="007A0360" w:rsidP="007A0360">
      <w:pPr>
        <w:pStyle w:val="NoSpacing"/>
        <w:jc w:val="center"/>
        <w:rPr>
          <w:b/>
          <w:bCs/>
          <w:sz w:val="28"/>
          <w:szCs w:val="28"/>
        </w:rPr>
      </w:pPr>
    </w:p>
    <w:p w14:paraId="76348B8D" w14:textId="77777777" w:rsidR="007A0360" w:rsidRDefault="007A0360" w:rsidP="007A0360">
      <w:pPr>
        <w:pStyle w:val="NoSpacing"/>
      </w:pPr>
      <w:r>
        <w:t>Thank you for your interest in working at the Carers Centre - we look forward to receiving your completed application.</w:t>
      </w:r>
    </w:p>
    <w:p w14:paraId="58DA9ACE" w14:textId="77777777" w:rsidR="007A0360" w:rsidRDefault="007A0360" w:rsidP="007A0360">
      <w:pPr>
        <w:pStyle w:val="NoSpacing"/>
      </w:pPr>
    </w:p>
    <w:p w14:paraId="5571B0F8" w14:textId="77777777" w:rsidR="007A0360" w:rsidRDefault="007A0360" w:rsidP="007A0360">
      <w:pPr>
        <w:pStyle w:val="NoSpacing"/>
      </w:pPr>
    </w:p>
    <w:p w14:paraId="059EF5A9" w14:textId="77777777" w:rsidR="007A0360" w:rsidRDefault="007A0360" w:rsidP="007A0360">
      <w:pPr>
        <w:pStyle w:val="NoSpacing"/>
      </w:pPr>
    </w:p>
    <w:p w14:paraId="3E430686" w14:textId="77777777" w:rsidR="007A0360" w:rsidRPr="006506B8" w:rsidRDefault="007A0360" w:rsidP="007A0360">
      <w:pPr>
        <w:pStyle w:val="NoSpacing"/>
        <w:pBdr>
          <w:bottom w:val="single" w:sz="4" w:space="1" w:color="auto"/>
        </w:pBdr>
        <w:rPr>
          <w:b/>
          <w:bCs/>
          <w:sz w:val="40"/>
          <w:szCs w:val="40"/>
        </w:rPr>
      </w:pPr>
      <w:r w:rsidRPr="006506B8">
        <w:rPr>
          <w:b/>
          <w:bCs/>
          <w:sz w:val="44"/>
          <w:szCs w:val="44"/>
        </w:rPr>
        <w:t>Central Carers Association</w:t>
      </w:r>
      <w:r w:rsidRPr="006506B8">
        <w:rPr>
          <w:b/>
          <w:bCs/>
          <w:sz w:val="40"/>
          <w:szCs w:val="40"/>
        </w:rPr>
        <w:tab/>
      </w:r>
    </w:p>
    <w:p w14:paraId="2C5E0A03" w14:textId="77777777" w:rsidR="007A0360" w:rsidRPr="006506B8" w:rsidRDefault="007A0360" w:rsidP="007A0360">
      <w:pPr>
        <w:pStyle w:val="NoSpacing"/>
        <w:pBdr>
          <w:bottom w:val="single" w:sz="4" w:space="1" w:color="auto"/>
        </w:pBdr>
        <w:rPr>
          <w:b/>
          <w:bCs/>
          <w:sz w:val="40"/>
          <w:szCs w:val="24"/>
        </w:rPr>
      </w:pPr>
      <w:r w:rsidRPr="006506B8">
        <w:rPr>
          <w:b/>
          <w:bCs/>
          <w:sz w:val="40"/>
          <w:szCs w:val="24"/>
        </w:rPr>
        <w:t>Job Description</w:t>
      </w:r>
    </w:p>
    <w:p w14:paraId="2EB2EBEF" w14:textId="77777777" w:rsidR="007A0360" w:rsidRPr="005807B3" w:rsidRDefault="007A0360" w:rsidP="007A0360">
      <w:pPr>
        <w:tabs>
          <w:tab w:val="center" w:pos="4513"/>
        </w:tabs>
        <w:suppressAutoHyphens/>
        <w:jc w:val="both"/>
        <w:rPr>
          <w:rFonts w:ascii="Calibri" w:hAnsi="Calibri"/>
          <w:spacing w:val="-3"/>
        </w:rPr>
      </w:pPr>
      <w:r w:rsidRPr="005807B3">
        <w:rPr>
          <w:rFonts w:ascii="Calibri" w:hAnsi="Calibri"/>
          <w:spacing w:val="-3"/>
        </w:rPr>
        <w:tab/>
      </w:r>
    </w:p>
    <w:p w14:paraId="4949501D" w14:textId="4AA0B7F1" w:rsidR="007A0360" w:rsidRPr="007A0360" w:rsidRDefault="007A0360" w:rsidP="007A0360">
      <w:pPr>
        <w:tabs>
          <w:tab w:val="left" w:pos="-1440"/>
          <w:tab w:val="left" w:pos="-720"/>
        </w:tabs>
        <w:suppressAutoHyphens/>
        <w:jc w:val="both"/>
        <w:outlineLvl w:val="0"/>
        <w:rPr>
          <w:rFonts w:ascii="Calibri" w:hAnsi="Calibri"/>
          <w:spacing w:val="-3"/>
        </w:rPr>
      </w:pPr>
      <w:r w:rsidRPr="006506B8">
        <w:rPr>
          <w:rFonts w:ascii="Calibri" w:hAnsi="Calibri"/>
          <w:bCs/>
          <w:spacing w:val="-3"/>
          <w:sz w:val="28"/>
          <w:szCs w:val="28"/>
        </w:rPr>
        <w:t>Job Title</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sz w:val="24"/>
          <w:szCs w:val="24"/>
        </w:rPr>
        <w:t>Carer Support Worker</w:t>
      </w:r>
      <w:r w:rsidRPr="006506B8">
        <w:rPr>
          <w:rFonts w:ascii="Calibri" w:hAnsi="Calibri"/>
          <w:spacing w:val="-3"/>
          <w:sz w:val="24"/>
          <w:szCs w:val="24"/>
        </w:rPr>
        <w:t xml:space="preserve"> </w:t>
      </w:r>
      <w:r>
        <w:rPr>
          <w:rFonts w:ascii="Calibri" w:hAnsi="Calibri"/>
          <w:spacing w:val="-3"/>
          <w:sz w:val="24"/>
          <w:szCs w:val="24"/>
        </w:rPr>
        <w:t>(Clackmannanshire)</w:t>
      </w:r>
    </w:p>
    <w:p w14:paraId="5A297A3E" w14:textId="0AAB6ECA" w:rsidR="007A0360" w:rsidRPr="007A0360" w:rsidRDefault="007A0360" w:rsidP="007A0360">
      <w:pPr>
        <w:tabs>
          <w:tab w:val="left" w:pos="-1440"/>
          <w:tab w:val="left" w:pos="-720"/>
        </w:tabs>
        <w:suppressAutoHyphens/>
        <w:jc w:val="both"/>
        <w:rPr>
          <w:rFonts w:ascii="Calibri" w:hAnsi="Calibri"/>
          <w:spacing w:val="-3"/>
        </w:rPr>
      </w:pPr>
      <w:r w:rsidRPr="006506B8">
        <w:rPr>
          <w:rFonts w:ascii="Calibri" w:hAnsi="Calibri"/>
          <w:bCs/>
          <w:spacing w:val="-3"/>
          <w:sz w:val="28"/>
          <w:szCs w:val="28"/>
        </w:rPr>
        <w:t>Salary Scale</w:t>
      </w:r>
      <w:r w:rsidRPr="005807B3">
        <w:rPr>
          <w:rFonts w:ascii="Calibri" w:hAnsi="Calibri"/>
          <w:spacing w:val="-3"/>
        </w:rPr>
        <w:tab/>
      </w:r>
      <w:r>
        <w:rPr>
          <w:rFonts w:ascii="Calibri" w:hAnsi="Calibri"/>
          <w:spacing w:val="-3"/>
        </w:rPr>
        <w:tab/>
      </w:r>
      <w:r>
        <w:rPr>
          <w:rFonts w:ascii="Calibri" w:hAnsi="Calibri"/>
          <w:spacing w:val="-3"/>
        </w:rPr>
        <w:tab/>
      </w:r>
      <w:r w:rsidRPr="006506B8">
        <w:rPr>
          <w:rFonts w:ascii="Calibri" w:hAnsi="Calibri"/>
          <w:spacing w:val="-3"/>
          <w:sz w:val="24"/>
          <w:szCs w:val="24"/>
        </w:rPr>
        <w:t>£22417</w:t>
      </w:r>
      <w:r w:rsidRPr="006506B8">
        <w:rPr>
          <w:rFonts w:ascii="Calibri" w:hAnsi="Calibri"/>
          <w:spacing w:val="-3"/>
          <w:sz w:val="24"/>
          <w:szCs w:val="24"/>
        </w:rPr>
        <w:tab/>
      </w:r>
      <w:r>
        <w:rPr>
          <w:rFonts w:ascii="Calibri" w:hAnsi="Calibri"/>
          <w:spacing w:val="-3"/>
          <w:sz w:val="24"/>
          <w:szCs w:val="24"/>
        </w:rPr>
        <w:t xml:space="preserve"> (pro-rata for 30 hours)</w:t>
      </w:r>
      <w:r w:rsidRPr="005807B3">
        <w:rPr>
          <w:rFonts w:ascii="Calibri" w:hAnsi="Calibri"/>
          <w:spacing w:val="-3"/>
        </w:rPr>
        <w:tab/>
      </w:r>
      <w:r w:rsidRPr="005807B3">
        <w:rPr>
          <w:rFonts w:ascii="Calibri" w:hAnsi="Calibri"/>
          <w:spacing w:val="-3"/>
        </w:rPr>
        <w:tab/>
      </w:r>
      <w:r w:rsidRPr="005807B3">
        <w:rPr>
          <w:rFonts w:ascii="Calibri" w:hAnsi="Calibri"/>
          <w:spacing w:val="-3"/>
        </w:rPr>
        <w:tab/>
      </w:r>
    </w:p>
    <w:p w14:paraId="2BD5B750" w14:textId="759E8F8A" w:rsidR="007A0360" w:rsidRPr="007A0360" w:rsidRDefault="007A0360" w:rsidP="007A0360">
      <w:pPr>
        <w:tabs>
          <w:tab w:val="left" w:pos="-1440"/>
          <w:tab w:val="left" w:pos="-720"/>
        </w:tabs>
        <w:suppressAutoHyphens/>
        <w:jc w:val="both"/>
        <w:rPr>
          <w:rFonts w:ascii="Calibri" w:hAnsi="Calibri"/>
          <w:b/>
          <w:spacing w:val="-3"/>
        </w:rPr>
      </w:pPr>
      <w:r w:rsidRPr="006506B8">
        <w:rPr>
          <w:rFonts w:ascii="Calibri" w:hAnsi="Calibri"/>
          <w:bCs/>
          <w:spacing w:val="-3"/>
          <w:sz w:val="28"/>
          <w:szCs w:val="28"/>
        </w:rPr>
        <w:t>Hours</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sz w:val="24"/>
          <w:szCs w:val="24"/>
        </w:rPr>
        <w:t>30</w:t>
      </w:r>
      <w:r w:rsidRPr="006506B8">
        <w:rPr>
          <w:rFonts w:ascii="Calibri" w:hAnsi="Calibri"/>
          <w:spacing w:val="-3"/>
          <w:sz w:val="24"/>
          <w:szCs w:val="24"/>
        </w:rPr>
        <w:t xml:space="preserve"> hours</w:t>
      </w:r>
    </w:p>
    <w:p w14:paraId="684E15DD" w14:textId="1AD8FE93" w:rsidR="007A0360" w:rsidRPr="00CF31A7" w:rsidRDefault="007A0360" w:rsidP="007A0360">
      <w:pPr>
        <w:pStyle w:val="BodyTextIndent"/>
        <w:ind w:left="2880" w:hanging="2880"/>
      </w:pPr>
      <w:r w:rsidRPr="006506B8">
        <w:rPr>
          <w:rFonts w:ascii="Calibri" w:hAnsi="Calibri"/>
          <w:bCs/>
          <w:sz w:val="32"/>
          <w:szCs w:val="28"/>
        </w:rPr>
        <w:t>Responsible for</w:t>
      </w:r>
      <w:r>
        <w:rPr>
          <w:rFonts w:ascii="Calibri" w:hAnsi="Calibri"/>
          <w:b/>
        </w:rPr>
        <w:tab/>
      </w:r>
      <w:r>
        <w:rPr>
          <w:rFonts w:ascii="Calibri" w:hAnsi="Calibri"/>
        </w:rPr>
        <w:t xml:space="preserve">The provision </w:t>
      </w:r>
      <w:r w:rsidR="00524B5A">
        <w:rPr>
          <w:rFonts w:ascii="Calibri" w:hAnsi="Calibri"/>
        </w:rPr>
        <w:t xml:space="preserve">of </w:t>
      </w:r>
      <w:r>
        <w:rPr>
          <w:rFonts w:ascii="Calibri" w:hAnsi="Calibri"/>
        </w:rPr>
        <w:t xml:space="preserve">services that will seek to ensure that carers are identified and appropriately supported, both individually and through the development of carers’ groups, and provided with information and opportunities to get involved in the planning of services to support their needs and the needs of the people they care for </w:t>
      </w:r>
    </w:p>
    <w:p w14:paraId="45602CAA" w14:textId="16A9AB2F" w:rsidR="007A0360" w:rsidRDefault="007A0360" w:rsidP="007A0360">
      <w:pPr>
        <w:pBdr>
          <w:bottom w:val="single" w:sz="4" w:space="1" w:color="auto"/>
        </w:pBdr>
        <w:tabs>
          <w:tab w:val="left" w:pos="-1440"/>
          <w:tab w:val="left" w:pos="-720"/>
        </w:tabs>
        <w:suppressAutoHyphens/>
        <w:jc w:val="both"/>
        <w:outlineLvl w:val="0"/>
        <w:rPr>
          <w:rFonts w:ascii="Calibri" w:hAnsi="Calibri"/>
          <w:b/>
          <w:spacing w:val="-3"/>
        </w:rPr>
      </w:pPr>
    </w:p>
    <w:p w14:paraId="327A2F0D" w14:textId="28AC4C9A" w:rsidR="007A0360" w:rsidRPr="007A0360" w:rsidRDefault="007A0360" w:rsidP="007A0360">
      <w:pPr>
        <w:tabs>
          <w:tab w:val="left" w:pos="-1440"/>
          <w:tab w:val="left" w:pos="-720"/>
        </w:tabs>
        <w:suppressAutoHyphens/>
        <w:jc w:val="both"/>
        <w:outlineLvl w:val="0"/>
        <w:rPr>
          <w:rFonts w:ascii="Calibri" w:hAnsi="Calibri"/>
          <w:bCs/>
          <w:spacing w:val="-3"/>
          <w:sz w:val="32"/>
          <w:szCs w:val="32"/>
        </w:rPr>
      </w:pPr>
      <w:r w:rsidRPr="007A0360">
        <w:rPr>
          <w:rFonts w:ascii="Calibri" w:hAnsi="Calibri"/>
          <w:bCs/>
          <w:spacing w:val="-3"/>
          <w:sz w:val="32"/>
          <w:szCs w:val="32"/>
        </w:rPr>
        <w:t>Main Duties</w:t>
      </w:r>
    </w:p>
    <w:p w14:paraId="0E5567EC" w14:textId="5C292B97" w:rsidR="007A0360" w:rsidRPr="007A0360" w:rsidRDefault="007A0360" w:rsidP="007A0360">
      <w:pPr>
        <w:tabs>
          <w:tab w:val="left" w:pos="-1440"/>
          <w:tab w:val="left" w:pos="-720"/>
        </w:tabs>
        <w:suppressAutoHyphens/>
        <w:jc w:val="both"/>
        <w:outlineLvl w:val="0"/>
        <w:rPr>
          <w:rFonts w:ascii="Calibri" w:hAnsi="Calibri"/>
          <w:b/>
          <w:bCs/>
          <w:spacing w:val="-3"/>
          <w:sz w:val="24"/>
          <w:szCs w:val="24"/>
        </w:rPr>
      </w:pPr>
      <w:r w:rsidRPr="007A0360">
        <w:rPr>
          <w:rFonts w:ascii="Calibri" w:hAnsi="Calibri"/>
          <w:b/>
          <w:bCs/>
          <w:spacing w:val="-3"/>
          <w:sz w:val="24"/>
          <w:szCs w:val="24"/>
        </w:rPr>
        <w:t xml:space="preserve">Information and Support </w:t>
      </w:r>
    </w:p>
    <w:p w14:paraId="7D808F9D"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 xml:space="preserve">Respond to face to face, telephone, email and postal enquiries from carers and professionals </w:t>
      </w:r>
    </w:p>
    <w:p w14:paraId="481273CB"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Provide information and emotional and practical support to individual carers, making home visits where required</w:t>
      </w:r>
    </w:p>
    <w:p w14:paraId="06F11308"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Provide information on grants and welfare benefits and assist carers to maximise their income</w:t>
      </w:r>
    </w:p>
    <w:p w14:paraId="6973DD0A"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Encourage and support carers to take up their right to an Adult Carer Support Plan</w:t>
      </w:r>
    </w:p>
    <w:p w14:paraId="1CF3BF3F"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 xml:space="preserve">Assist carers to develop a personalised Support Plan, Emergency Plan and Future Plan </w:t>
      </w:r>
    </w:p>
    <w:p w14:paraId="4DFC9BF8"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 xml:space="preserve">Identify and pursue funding opportunities for services for carers </w:t>
      </w:r>
      <w:r w:rsidRPr="007A0360">
        <w:rPr>
          <w:rFonts w:ascii="Arial" w:hAnsi="Arial"/>
          <w:spacing w:val="-3"/>
          <w:sz w:val="24"/>
          <w:szCs w:val="24"/>
        </w:rPr>
        <w:t xml:space="preserve"> </w:t>
      </w:r>
    </w:p>
    <w:p w14:paraId="6EF848E4"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Encourage carers to join local carer groups and fora for mutual support and campaigning</w:t>
      </w:r>
    </w:p>
    <w:p w14:paraId="46113DD3"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pacing w:val="-3"/>
          <w:sz w:val="24"/>
          <w:szCs w:val="24"/>
        </w:rPr>
        <w:t>Organise and co-ordinate a range of regular support groups, one-off activities, and fixed term programmes for carers arranging the practical provision of care and transport, where appropriate, to enable carers to participate</w:t>
      </w:r>
    </w:p>
    <w:p w14:paraId="1E7DB02E"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Assist and encourage carers and carer groups to define and prioritise their own needs</w:t>
      </w:r>
    </w:p>
    <w:p w14:paraId="56DC9719" w14:textId="77777777" w:rsidR="007A0360" w:rsidRPr="007A0360" w:rsidRDefault="007A0360" w:rsidP="007A0360">
      <w:pPr>
        <w:numPr>
          <w:ilvl w:val="0"/>
          <w:numId w:val="9"/>
        </w:numPr>
        <w:tabs>
          <w:tab w:val="left" w:pos="-1440"/>
          <w:tab w:val="left" w:pos="-720"/>
        </w:tabs>
        <w:suppressAutoHyphens/>
        <w:spacing w:after="0" w:line="240" w:lineRule="auto"/>
        <w:jc w:val="both"/>
        <w:outlineLvl w:val="0"/>
        <w:rPr>
          <w:rFonts w:ascii="Calibri" w:hAnsi="Calibri"/>
          <w:spacing w:val="-3"/>
          <w:sz w:val="24"/>
          <w:szCs w:val="24"/>
          <w:u w:val="single"/>
        </w:rPr>
      </w:pPr>
      <w:r w:rsidRPr="007A0360">
        <w:rPr>
          <w:rFonts w:ascii="Calibri" w:hAnsi="Calibri"/>
          <w:spacing w:val="-3"/>
          <w:sz w:val="24"/>
          <w:szCs w:val="24"/>
        </w:rPr>
        <w:t>Provide support, where appropriate, to carers when attending meetings with professionals</w:t>
      </w:r>
    </w:p>
    <w:p w14:paraId="679D715F" w14:textId="77777777" w:rsidR="007A0360" w:rsidRPr="007A0360" w:rsidRDefault="007A0360" w:rsidP="007A0360">
      <w:pPr>
        <w:numPr>
          <w:ilvl w:val="0"/>
          <w:numId w:val="9"/>
        </w:numPr>
        <w:spacing w:after="0" w:line="240" w:lineRule="auto"/>
        <w:rPr>
          <w:rFonts w:ascii="Calibri" w:hAnsi="Calibri"/>
          <w:sz w:val="24"/>
          <w:szCs w:val="24"/>
        </w:rPr>
      </w:pPr>
      <w:r w:rsidRPr="007A0360">
        <w:rPr>
          <w:rFonts w:ascii="Calibri" w:hAnsi="Calibri"/>
          <w:sz w:val="24"/>
          <w:szCs w:val="24"/>
        </w:rPr>
        <w:t xml:space="preserve">Signpost and refer carers to other relevant sources of information and support </w:t>
      </w:r>
    </w:p>
    <w:p w14:paraId="1E133ACE" w14:textId="77777777" w:rsidR="007A0360" w:rsidRPr="007A0360" w:rsidRDefault="007A0360" w:rsidP="007A0360">
      <w:pPr>
        <w:tabs>
          <w:tab w:val="left" w:pos="-1440"/>
          <w:tab w:val="left" w:pos="-720"/>
        </w:tabs>
        <w:suppressAutoHyphens/>
        <w:ind w:left="720"/>
        <w:jc w:val="both"/>
        <w:outlineLvl w:val="0"/>
        <w:rPr>
          <w:rFonts w:ascii="Calibri" w:hAnsi="Calibri"/>
          <w:spacing w:val="-3"/>
          <w:sz w:val="24"/>
          <w:szCs w:val="24"/>
          <w:u w:val="single"/>
        </w:rPr>
      </w:pPr>
    </w:p>
    <w:p w14:paraId="438478AF" w14:textId="1B566338" w:rsidR="007A0360" w:rsidRDefault="007A0360" w:rsidP="007A0360">
      <w:pPr>
        <w:pStyle w:val="Heading2"/>
        <w:rPr>
          <w:rFonts w:ascii="Calibri" w:hAnsi="Calibri"/>
          <w:b/>
          <w:color w:val="auto"/>
          <w:sz w:val="24"/>
          <w:szCs w:val="24"/>
        </w:rPr>
      </w:pPr>
      <w:r w:rsidRPr="007A0360">
        <w:rPr>
          <w:rFonts w:ascii="Calibri" w:hAnsi="Calibri"/>
          <w:b/>
          <w:color w:val="auto"/>
          <w:sz w:val="24"/>
          <w:szCs w:val="24"/>
        </w:rPr>
        <w:t>Awareness raising and networking</w:t>
      </w:r>
    </w:p>
    <w:p w14:paraId="5C291AA8" w14:textId="77777777" w:rsidR="007A0360" w:rsidRPr="007A0360" w:rsidRDefault="007A0360" w:rsidP="007A0360">
      <w:pPr>
        <w:rPr>
          <w:sz w:val="2"/>
          <w:szCs w:val="2"/>
        </w:rPr>
      </w:pPr>
    </w:p>
    <w:p w14:paraId="0A323852"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Raise the awareness and knowledge about the needs of carers by giving awareness raising talks and presentations</w:t>
      </w:r>
    </w:p>
    <w:p w14:paraId="43A74BD3"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Publicise and promote the services provided by the Carers Centre</w:t>
      </w:r>
    </w:p>
    <w:p w14:paraId="0414B3AD"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Encourage and support the early identification of carers and referral to the Carers Centre</w:t>
      </w:r>
    </w:p>
    <w:p w14:paraId="293D950B"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lastRenderedPageBreak/>
        <w:t>Promote the needs of carers at local planning groups/consultation events</w:t>
      </w:r>
    </w:p>
    <w:p w14:paraId="3A8B8C61"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z w:val="24"/>
          <w:szCs w:val="24"/>
        </w:rPr>
      </w:pPr>
      <w:r w:rsidRPr="007A0360">
        <w:rPr>
          <w:rFonts w:ascii="Calibri" w:hAnsi="Calibri"/>
          <w:sz w:val="24"/>
          <w:szCs w:val="24"/>
        </w:rPr>
        <w:t>Establish and sustain supportive contacts with carers, carers groups and relevant organisations</w:t>
      </w:r>
    </w:p>
    <w:p w14:paraId="169546B9" w14:textId="77777777" w:rsidR="007A0360" w:rsidRPr="007A0360" w:rsidRDefault="007A0360" w:rsidP="007A0360">
      <w:pPr>
        <w:numPr>
          <w:ilvl w:val="0"/>
          <w:numId w:val="10"/>
        </w:numPr>
        <w:tabs>
          <w:tab w:val="left" w:pos="-1440"/>
          <w:tab w:val="left" w:pos="-720"/>
        </w:tabs>
        <w:suppressAutoHyphens/>
        <w:spacing w:after="0" w:line="240" w:lineRule="auto"/>
        <w:jc w:val="both"/>
        <w:rPr>
          <w:rFonts w:ascii="Calibri" w:hAnsi="Calibri"/>
          <w:sz w:val="24"/>
          <w:szCs w:val="24"/>
        </w:rPr>
      </w:pPr>
      <w:r w:rsidRPr="007A0360">
        <w:rPr>
          <w:rFonts w:ascii="Calibri" w:hAnsi="Calibri"/>
          <w:spacing w:val="-3"/>
          <w:sz w:val="24"/>
          <w:szCs w:val="24"/>
        </w:rPr>
        <w:t xml:space="preserve">Liaise with local professionals and agencies providing services for carers </w:t>
      </w:r>
    </w:p>
    <w:p w14:paraId="77C6E6BE" w14:textId="77777777" w:rsidR="007A0360" w:rsidRPr="007A0360" w:rsidRDefault="007A0360" w:rsidP="007A0360">
      <w:pPr>
        <w:numPr>
          <w:ilvl w:val="0"/>
          <w:numId w:val="10"/>
        </w:numPr>
        <w:tabs>
          <w:tab w:val="left" w:pos="-1440"/>
          <w:tab w:val="left" w:pos="-720"/>
          <w:tab w:val="left" w:pos="0"/>
        </w:tabs>
        <w:suppressAutoHyphens/>
        <w:spacing w:after="0" w:line="240" w:lineRule="auto"/>
        <w:jc w:val="both"/>
        <w:rPr>
          <w:rFonts w:ascii="Calibri" w:hAnsi="Calibri"/>
          <w:b/>
          <w:spacing w:val="-3"/>
          <w:sz w:val="24"/>
          <w:szCs w:val="24"/>
        </w:rPr>
      </w:pPr>
      <w:r w:rsidRPr="007A0360">
        <w:rPr>
          <w:rFonts w:ascii="Calibri" w:hAnsi="Calibri"/>
          <w:spacing w:val="-3"/>
          <w:sz w:val="24"/>
          <w:szCs w:val="24"/>
        </w:rPr>
        <w:t xml:space="preserve">Participate in the planning and organisation of conferences, seminars and events to raise awareness about carers issues </w:t>
      </w:r>
    </w:p>
    <w:p w14:paraId="248F086D" w14:textId="77777777" w:rsidR="007A0360" w:rsidRPr="007A0360" w:rsidRDefault="007A0360" w:rsidP="007A0360">
      <w:pPr>
        <w:tabs>
          <w:tab w:val="left" w:pos="-1440"/>
          <w:tab w:val="left" w:pos="-720"/>
          <w:tab w:val="left" w:pos="0"/>
        </w:tabs>
        <w:suppressAutoHyphens/>
        <w:ind w:left="360"/>
        <w:jc w:val="both"/>
        <w:rPr>
          <w:rFonts w:ascii="Calibri" w:hAnsi="Calibri"/>
          <w:b/>
          <w:spacing w:val="-3"/>
          <w:sz w:val="24"/>
          <w:szCs w:val="24"/>
        </w:rPr>
      </w:pPr>
    </w:p>
    <w:p w14:paraId="1E430BC0" w14:textId="77777777" w:rsidR="007A0360" w:rsidRPr="007A0360" w:rsidRDefault="007A0360" w:rsidP="007A0360">
      <w:pPr>
        <w:tabs>
          <w:tab w:val="left" w:pos="-1440"/>
          <w:tab w:val="left" w:pos="-720"/>
        </w:tabs>
        <w:suppressAutoHyphens/>
        <w:jc w:val="both"/>
        <w:rPr>
          <w:rFonts w:ascii="Calibri" w:hAnsi="Calibri"/>
          <w:b/>
          <w:bCs/>
          <w:spacing w:val="-3"/>
          <w:sz w:val="24"/>
          <w:szCs w:val="24"/>
        </w:rPr>
      </w:pPr>
      <w:r w:rsidRPr="007A0360">
        <w:rPr>
          <w:rFonts w:ascii="Calibri" w:hAnsi="Calibri"/>
          <w:b/>
          <w:bCs/>
          <w:spacing w:val="-3"/>
          <w:sz w:val="24"/>
          <w:szCs w:val="24"/>
        </w:rPr>
        <w:t>Development</w:t>
      </w:r>
    </w:p>
    <w:p w14:paraId="0D26898A"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u w:val="single"/>
        </w:rPr>
      </w:pPr>
      <w:r w:rsidRPr="007A0360">
        <w:rPr>
          <w:rFonts w:ascii="Calibri" w:hAnsi="Calibri"/>
          <w:spacing w:val="-3"/>
          <w:sz w:val="24"/>
          <w:szCs w:val="24"/>
        </w:rPr>
        <w:t>Develop and support new and existing carer groups in response to identified needs</w:t>
      </w:r>
    </w:p>
    <w:p w14:paraId="1A771CDF"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u w:val="single"/>
        </w:rPr>
      </w:pPr>
      <w:r w:rsidRPr="007A0360">
        <w:rPr>
          <w:rFonts w:ascii="Calibri" w:hAnsi="Calibri"/>
          <w:spacing w:val="-3"/>
          <w:sz w:val="24"/>
          <w:szCs w:val="24"/>
        </w:rPr>
        <w:t>Explore and assist in the initiation of new projects to support carers in response to local needs</w:t>
      </w:r>
    </w:p>
    <w:p w14:paraId="669B5127"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u w:val="single"/>
        </w:rPr>
      </w:pPr>
      <w:r w:rsidRPr="007A0360">
        <w:rPr>
          <w:rFonts w:ascii="Calibri" w:hAnsi="Calibri"/>
          <w:spacing w:val="-3"/>
          <w:sz w:val="24"/>
          <w:szCs w:val="24"/>
        </w:rPr>
        <w:t>Participate in the development and integration of emergency and future planning tools to support carers</w:t>
      </w:r>
    </w:p>
    <w:p w14:paraId="6F854392"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Develop information resources for carers</w:t>
      </w:r>
    </w:p>
    <w:p w14:paraId="667E2249"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Keep up to date with relevant new legislation and national and local policies and practice that affect carers</w:t>
      </w:r>
    </w:p>
    <w:p w14:paraId="0FF63A3E" w14:textId="77777777" w:rsidR="007A0360" w:rsidRPr="007A0360" w:rsidRDefault="007A0360" w:rsidP="007A0360">
      <w:pPr>
        <w:numPr>
          <w:ilvl w:val="0"/>
          <w:numId w:val="8"/>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Develop close working relationships with other member of staff in the Carers Centre and promote the provision of holistic family support</w:t>
      </w:r>
    </w:p>
    <w:p w14:paraId="74250954" w14:textId="77777777" w:rsidR="007A0360" w:rsidRPr="007A0360" w:rsidRDefault="007A0360" w:rsidP="007A0360">
      <w:pPr>
        <w:tabs>
          <w:tab w:val="left" w:pos="-1440"/>
          <w:tab w:val="left" w:pos="-720"/>
        </w:tabs>
        <w:suppressAutoHyphens/>
        <w:ind w:left="360"/>
        <w:jc w:val="both"/>
        <w:rPr>
          <w:rFonts w:ascii="Calibri" w:hAnsi="Calibri"/>
          <w:spacing w:val="-3"/>
          <w:sz w:val="24"/>
          <w:szCs w:val="24"/>
          <w:u w:val="single"/>
        </w:rPr>
      </w:pPr>
    </w:p>
    <w:p w14:paraId="4BE3CD2E" w14:textId="77777777" w:rsidR="007A0360" w:rsidRPr="007A0360" w:rsidRDefault="007A0360" w:rsidP="007A0360">
      <w:pPr>
        <w:tabs>
          <w:tab w:val="left" w:pos="-1440"/>
          <w:tab w:val="left" w:pos="-720"/>
        </w:tabs>
        <w:suppressAutoHyphens/>
        <w:jc w:val="both"/>
        <w:rPr>
          <w:rFonts w:ascii="Calibri" w:hAnsi="Calibri"/>
          <w:b/>
          <w:bCs/>
          <w:sz w:val="24"/>
          <w:szCs w:val="24"/>
        </w:rPr>
      </w:pPr>
      <w:r w:rsidRPr="007A0360">
        <w:rPr>
          <w:rFonts w:ascii="Calibri" w:hAnsi="Calibri"/>
          <w:spacing w:val="-3"/>
          <w:sz w:val="24"/>
          <w:szCs w:val="24"/>
        </w:rPr>
        <w:t xml:space="preserve"> </w:t>
      </w:r>
      <w:r w:rsidRPr="007A0360">
        <w:rPr>
          <w:rFonts w:ascii="Calibri" w:hAnsi="Calibri"/>
          <w:b/>
          <w:bCs/>
          <w:sz w:val="24"/>
          <w:szCs w:val="24"/>
        </w:rPr>
        <w:t>Involvement</w:t>
      </w:r>
    </w:p>
    <w:p w14:paraId="7D434CAD" w14:textId="77777777" w:rsidR="007A0360" w:rsidRPr="007A0360" w:rsidRDefault="007A0360" w:rsidP="007A0360">
      <w:pPr>
        <w:numPr>
          <w:ilvl w:val="0"/>
          <w:numId w:val="4"/>
        </w:numPr>
        <w:spacing w:after="0" w:line="240" w:lineRule="auto"/>
        <w:rPr>
          <w:rFonts w:ascii="Calibri" w:hAnsi="Calibri"/>
          <w:sz w:val="24"/>
          <w:szCs w:val="24"/>
        </w:rPr>
      </w:pPr>
      <w:r w:rsidRPr="007A0360">
        <w:rPr>
          <w:rFonts w:ascii="Calibri" w:hAnsi="Calibri"/>
          <w:spacing w:val="-3"/>
          <w:sz w:val="24"/>
          <w:szCs w:val="24"/>
        </w:rPr>
        <w:t xml:space="preserve">Encourage and support carers to be involved in the development of support groups, activity programmes and information resources </w:t>
      </w:r>
    </w:p>
    <w:p w14:paraId="19E1896D" w14:textId="77777777" w:rsidR="007A0360" w:rsidRPr="007A0360" w:rsidRDefault="007A0360" w:rsidP="007A0360">
      <w:pPr>
        <w:numPr>
          <w:ilvl w:val="0"/>
          <w:numId w:val="4"/>
        </w:numPr>
        <w:spacing w:after="0" w:line="240" w:lineRule="auto"/>
        <w:rPr>
          <w:rFonts w:ascii="Calibri" w:hAnsi="Calibri"/>
          <w:sz w:val="24"/>
          <w:szCs w:val="24"/>
        </w:rPr>
      </w:pPr>
      <w:r w:rsidRPr="007A0360">
        <w:rPr>
          <w:rFonts w:ascii="Calibri" w:hAnsi="Calibri"/>
          <w:spacing w:val="-3"/>
          <w:sz w:val="24"/>
          <w:szCs w:val="24"/>
        </w:rPr>
        <w:t>Encourage and support carer involvement and participation as partners in the monitoring and development of services to support carers and the people they care for</w:t>
      </w:r>
    </w:p>
    <w:p w14:paraId="7C61E8BF" w14:textId="77777777" w:rsidR="007A0360" w:rsidRPr="007A0360" w:rsidRDefault="007A0360" w:rsidP="007A0360">
      <w:pPr>
        <w:rPr>
          <w:rFonts w:ascii="Calibri" w:hAnsi="Calibri"/>
          <w:sz w:val="24"/>
          <w:szCs w:val="24"/>
        </w:rPr>
      </w:pPr>
    </w:p>
    <w:p w14:paraId="532AD289" w14:textId="77777777" w:rsidR="007A0360" w:rsidRPr="007A0360" w:rsidRDefault="007A0360" w:rsidP="007A0360">
      <w:pPr>
        <w:tabs>
          <w:tab w:val="left" w:pos="-1440"/>
          <w:tab w:val="left" w:pos="-720"/>
        </w:tabs>
        <w:suppressAutoHyphens/>
        <w:jc w:val="both"/>
        <w:rPr>
          <w:rFonts w:ascii="Calibri" w:hAnsi="Calibri"/>
          <w:b/>
          <w:bCs/>
          <w:spacing w:val="-3"/>
          <w:sz w:val="24"/>
          <w:szCs w:val="24"/>
        </w:rPr>
      </w:pPr>
      <w:r w:rsidRPr="007A0360">
        <w:rPr>
          <w:rFonts w:ascii="Calibri" w:hAnsi="Calibri"/>
          <w:b/>
          <w:bCs/>
          <w:spacing w:val="-3"/>
          <w:sz w:val="24"/>
          <w:szCs w:val="24"/>
        </w:rPr>
        <w:t>Recording and monitoring</w:t>
      </w:r>
    </w:p>
    <w:p w14:paraId="2CDBA205" w14:textId="77777777" w:rsidR="007A0360" w:rsidRPr="007A0360" w:rsidRDefault="007A0360" w:rsidP="007A0360">
      <w:pPr>
        <w:numPr>
          <w:ilvl w:val="0"/>
          <w:numId w:val="4"/>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Ensure efficient records are kept of carer activities</w:t>
      </w:r>
    </w:p>
    <w:p w14:paraId="00E361E7" w14:textId="77777777" w:rsidR="007A0360" w:rsidRPr="007A0360" w:rsidRDefault="007A0360" w:rsidP="007A0360">
      <w:pPr>
        <w:numPr>
          <w:ilvl w:val="0"/>
          <w:numId w:val="4"/>
        </w:numPr>
        <w:tabs>
          <w:tab w:val="left" w:pos="-1440"/>
          <w:tab w:val="left" w:pos="-720"/>
        </w:tabs>
        <w:suppressAutoHyphens/>
        <w:spacing w:after="0" w:line="240" w:lineRule="auto"/>
        <w:jc w:val="both"/>
        <w:rPr>
          <w:rFonts w:ascii="Calibri" w:hAnsi="Calibri"/>
          <w:spacing w:val="-3"/>
          <w:sz w:val="24"/>
          <w:szCs w:val="24"/>
        </w:rPr>
      </w:pPr>
      <w:r w:rsidRPr="007A0360">
        <w:rPr>
          <w:rFonts w:ascii="Calibri" w:hAnsi="Calibri"/>
          <w:spacing w:val="-3"/>
          <w:sz w:val="24"/>
          <w:szCs w:val="24"/>
        </w:rPr>
        <w:t>Record and monitor all contact with carers and professionals</w:t>
      </w:r>
    </w:p>
    <w:p w14:paraId="2E2F845B" w14:textId="77777777" w:rsidR="007A0360" w:rsidRPr="007A0360" w:rsidRDefault="007A0360" w:rsidP="007A0360">
      <w:pPr>
        <w:numPr>
          <w:ilvl w:val="0"/>
          <w:numId w:val="4"/>
        </w:numPr>
        <w:spacing w:after="0" w:line="240" w:lineRule="auto"/>
        <w:rPr>
          <w:rFonts w:ascii="Calibri" w:hAnsi="Calibri"/>
          <w:sz w:val="24"/>
          <w:szCs w:val="24"/>
        </w:rPr>
      </w:pPr>
      <w:r w:rsidRPr="007A0360">
        <w:rPr>
          <w:rFonts w:ascii="Calibri" w:hAnsi="Calibri"/>
          <w:spacing w:val="-3"/>
          <w:sz w:val="24"/>
          <w:szCs w:val="24"/>
        </w:rPr>
        <w:t>Produce regular activity reports</w:t>
      </w:r>
    </w:p>
    <w:p w14:paraId="1D1D383D" w14:textId="3A25947B" w:rsidR="007A0360" w:rsidRPr="007A0360" w:rsidRDefault="007A0360" w:rsidP="007A0360">
      <w:pPr>
        <w:tabs>
          <w:tab w:val="left" w:pos="-1440"/>
          <w:tab w:val="left" w:pos="-720"/>
        </w:tabs>
        <w:suppressAutoHyphens/>
        <w:jc w:val="both"/>
        <w:rPr>
          <w:rFonts w:ascii="Calibri" w:hAnsi="Calibri"/>
          <w:spacing w:val="-3"/>
          <w:sz w:val="24"/>
          <w:szCs w:val="24"/>
        </w:rPr>
      </w:pPr>
    </w:p>
    <w:p w14:paraId="05033DF3" w14:textId="77777777" w:rsidR="007A0360" w:rsidRPr="006506B8" w:rsidRDefault="007A0360" w:rsidP="007A0360">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Accountability</w:t>
      </w:r>
    </w:p>
    <w:p w14:paraId="686C592F" w14:textId="77777777" w:rsidR="007A0360" w:rsidRPr="006506B8" w:rsidRDefault="007A0360" w:rsidP="007A0360">
      <w:pPr>
        <w:pStyle w:val="BodyTextIndent"/>
        <w:numPr>
          <w:ilvl w:val="0"/>
          <w:numId w:val="4"/>
        </w:numPr>
        <w:rPr>
          <w:rFonts w:ascii="Calibri" w:hAnsi="Calibri"/>
          <w:szCs w:val="24"/>
        </w:rPr>
      </w:pPr>
      <w:r w:rsidRPr="006506B8">
        <w:rPr>
          <w:rFonts w:ascii="Calibri" w:hAnsi="Calibri"/>
          <w:szCs w:val="24"/>
        </w:rPr>
        <w:t>Prepare regular work plans in agreement with the Centre Manager or another senior member of staff</w:t>
      </w:r>
    </w:p>
    <w:p w14:paraId="1FA64BF9" w14:textId="77777777" w:rsidR="007A0360" w:rsidRPr="006506B8" w:rsidRDefault="007A0360" w:rsidP="007A0360">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Maintain systems to record and monitor the activity of the service using the Carers Centres data management systems</w:t>
      </w:r>
    </w:p>
    <w:p w14:paraId="49BD5883" w14:textId="77777777" w:rsidR="007A0360" w:rsidRPr="006506B8" w:rsidRDefault="007A0360" w:rsidP="007A0360">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Participate in staff meetings</w:t>
      </w:r>
    </w:p>
    <w:p w14:paraId="7FF9773F" w14:textId="77777777" w:rsidR="007A0360" w:rsidRPr="006506B8" w:rsidRDefault="007A0360" w:rsidP="007A0360">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Co-operate with the Board of Trustees in quality assurance exercises</w:t>
      </w:r>
    </w:p>
    <w:p w14:paraId="2060AE0A" w14:textId="77777777" w:rsidR="007A0360" w:rsidRPr="006506B8" w:rsidRDefault="007A0360" w:rsidP="007A0360">
      <w:pPr>
        <w:numPr>
          <w:ilvl w:val="0"/>
          <w:numId w:val="4"/>
        </w:numPr>
        <w:spacing w:after="0" w:line="240" w:lineRule="auto"/>
        <w:jc w:val="both"/>
        <w:rPr>
          <w:rFonts w:ascii="Calibri" w:hAnsi="Calibri"/>
          <w:sz w:val="24"/>
          <w:szCs w:val="24"/>
        </w:rPr>
      </w:pPr>
      <w:r w:rsidRPr="006506B8">
        <w:rPr>
          <w:rFonts w:ascii="Calibri" w:hAnsi="Calibri"/>
          <w:sz w:val="24"/>
          <w:szCs w:val="24"/>
        </w:rPr>
        <w:t>Work as part of an effective staff team to ensure the Centre functions efficiently and professionally</w:t>
      </w:r>
    </w:p>
    <w:p w14:paraId="38017CBE" w14:textId="77777777" w:rsidR="007A0360" w:rsidRPr="006506B8" w:rsidRDefault="007A0360" w:rsidP="007A0360">
      <w:pPr>
        <w:numPr>
          <w:ilvl w:val="0"/>
          <w:numId w:val="4"/>
        </w:numPr>
        <w:spacing w:after="0" w:line="240" w:lineRule="auto"/>
        <w:jc w:val="both"/>
        <w:rPr>
          <w:rFonts w:ascii="Calibri" w:hAnsi="Calibri"/>
          <w:sz w:val="24"/>
          <w:szCs w:val="24"/>
        </w:rPr>
      </w:pPr>
      <w:r w:rsidRPr="006506B8">
        <w:rPr>
          <w:rFonts w:ascii="Calibri" w:hAnsi="Calibri"/>
          <w:sz w:val="24"/>
          <w:szCs w:val="24"/>
        </w:rPr>
        <w:t xml:space="preserve">Undertake any other duties relevant to the post, as reasonably required from time to time by the Centre Manager </w:t>
      </w:r>
    </w:p>
    <w:p w14:paraId="2C1B46F6" w14:textId="77777777" w:rsidR="007A0360" w:rsidRPr="006506B8" w:rsidRDefault="007A0360" w:rsidP="007A0360">
      <w:pPr>
        <w:tabs>
          <w:tab w:val="left" w:pos="-1440"/>
          <w:tab w:val="left" w:pos="-720"/>
        </w:tabs>
        <w:suppressAutoHyphens/>
        <w:spacing w:line="240" w:lineRule="auto"/>
        <w:jc w:val="both"/>
        <w:rPr>
          <w:rFonts w:ascii="Calibri" w:hAnsi="Calibri"/>
          <w:b/>
          <w:spacing w:val="-3"/>
          <w:sz w:val="24"/>
          <w:szCs w:val="24"/>
        </w:rPr>
      </w:pPr>
    </w:p>
    <w:p w14:paraId="2D7E1F37" w14:textId="77777777" w:rsidR="007A0360" w:rsidRPr="006506B8" w:rsidRDefault="007A0360" w:rsidP="007A0360">
      <w:pPr>
        <w:spacing w:line="240" w:lineRule="auto"/>
        <w:jc w:val="both"/>
        <w:rPr>
          <w:rFonts w:ascii="Calibri" w:hAnsi="Calibri"/>
          <w:bCs/>
          <w:sz w:val="28"/>
          <w:szCs w:val="28"/>
        </w:rPr>
      </w:pPr>
      <w:r w:rsidRPr="006506B8">
        <w:rPr>
          <w:rFonts w:ascii="Calibri" w:hAnsi="Calibri"/>
          <w:bCs/>
          <w:sz w:val="28"/>
          <w:szCs w:val="28"/>
        </w:rPr>
        <w:lastRenderedPageBreak/>
        <w:t>Confidentiality</w:t>
      </w:r>
    </w:p>
    <w:p w14:paraId="5A803E45" w14:textId="77777777" w:rsidR="007A0360" w:rsidRDefault="007A0360" w:rsidP="007A0360">
      <w:pPr>
        <w:spacing w:line="240" w:lineRule="auto"/>
        <w:jc w:val="both"/>
        <w:rPr>
          <w:rFonts w:ascii="Calibri" w:hAnsi="Calibri"/>
          <w:sz w:val="24"/>
          <w:szCs w:val="24"/>
        </w:rPr>
      </w:pPr>
      <w:r w:rsidRPr="006506B8">
        <w:rPr>
          <w:rFonts w:ascii="Calibri" w:hAnsi="Calibri"/>
          <w:sz w:val="24"/>
          <w:szCs w:val="24"/>
        </w:rPr>
        <w:t>The post-holder is expected to adhere to high standards of confidentiality and data-protection at all times.</w:t>
      </w:r>
    </w:p>
    <w:p w14:paraId="658B4D69" w14:textId="77777777" w:rsidR="007A0360" w:rsidRPr="006506B8" w:rsidRDefault="007A0360" w:rsidP="007A0360">
      <w:pPr>
        <w:spacing w:line="240" w:lineRule="auto"/>
        <w:jc w:val="both"/>
        <w:rPr>
          <w:rFonts w:ascii="Calibri" w:hAnsi="Calibri"/>
          <w:sz w:val="24"/>
          <w:szCs w:val="24"/>
        </w:rPr>
      </w:pPr>
    </w:p>
    <w:p w14:paraId="2C25B473" w14:textId="77777777" w:rsidR="007A0360" w:rsidRPr="006506B8" w:rsidRDefault="007A0360" w:rsidP="007A0360">
      <w:pPr>
        <w:spacing w:line="240" w:lineRule="auto"/>
        <w:jc w:val="both"/>
        <w:rPr>
          <w:rFonts w:ascii="Calibri" w:hAnsi="Calibri"/>
          <w:bCs/>
          <w:sz w:val="28"/>
          <w:szCs w:val="28"/>
        </w:rPr>
      </w:pPr>
      <w:r w:rsidRPr="006506B8">
        <w:rPr>
          <w:rFonts w:ascii="Calibri" w:hAnsi="Calibri"/>
          <w:bCs/>
          <w:sz w:val="28"/>
          <w:szCs w:val="28"/>
        </w:rPr>
        <w:t>Personal Development</w:t>
      </w:r>
    </w:p>
    <w:p w14:paraId="3D886A8E" w14:textId="77777777" w:rsidR="007A0360" w:rsidRPr="006506B8" w:rsidRDefault="007A0360" w:rsidP="007A0360">
      <w:pPr>
        <w:spacing w:line="240" w:lineRule="auto"/>
        <w:jc w:val="both"/>
        <w:rPr>
          <w:rFonts w:ascii="Calibri" w:hAnsi="Calibri"/>
          <w:sz w:val="24"/>
          <w:szCs w:val="24"/>
        </w:rPr>
      </w:pPr>
      <w:r w:rsidRPr="006506B8">
        <w:rPr>
          <w:rFonts w:ascii="Calibri" w:hAnsi="Calibri"/>
          <w:sz w:val="24"/>
          <w:szCs w:val="24"/>
        </w:rPr>
        <w:t>The post-holder is expected to participate in staff development and use all relevant learning opportunities to improve their personal skills.</w:t>
      </w:r>
    </w:p>
    <w:p w14:paraId="356CAE11" w14:textId="77777777" w:rsidR="007A0360" w:rsidRPr="006C556B" w:rsidRDefault="007A0360" w:rsidP="007A0360">
      <w:pPr>
        <w:tabs>
          <w:tab w:val="left" w:pos="-1440"/>
          <w:tab w:val="left" w:pos="-720"/>
        </w:tabs>
        <w:suppressAutoHyphens/>
        <w:spacing w:line="240" w:lineRule="auto"/>
        <w:jc w:val="both"/>
        <w:rPr>
          <w:rFonts w:ascii="Calibri" w:hAnsi="Calibri"/>
          <w:b/>
          <w:spacing w:val="-3"/>
          <w:sz w:val="16"/>
          <w:szCs w:val="16"/>
        </w:rPr>
      </w:pPr>
    </w:p>
    <w:p w14:paraId="255E8BE8" w14:textId="77777777" w:rsidR="007A0360" w:rsidRPr="006506B8" w:rsidRDefault="007A0360" w:rsidP="007A0360">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Supervisory Relations</w:t>
      </w:r>
    </w:p>
    <w:p w14:paraId="372A12EE" w14:textId="77777777" w:rsidR="007A0360" w:rsidRPr="006506B8" w:rsidRDefault="007A0360" w:rsidP="007A0360">
      <w:pPr>
        <w:pStyle w:val="BodyTextIndent"/>
        <w:ind w:left="0" w:firstLine="0"/>
        <w:rPr>
          <w:rFonts w:ascii="Calibri" w:hAnsi="Calibri"/>
          <w:szCs w:val="24"/>
        </w:rPr>
      </w:pPr>
      <w:r w:rsidRPr="006506B8">
        <w:rPr>
          <w:rFonts w:ascii="Calibri" w:hAnsi="Calibri"/>
          <w:szCs w:val="24"/>
        </w:rPr>
        <w:t>The post-holder will receive regular support and supervision from the Centre Manager or another senior member of staff.</w:t>
      </w:r>
    </w:p>
    <w:p w14:paraId="64251185" w14:textId="77777777" w:rsidR="007A0360" w:rsidRPr="006506B8" w:rsidRDefault="007A0360" w:rsidP="007A0360">
      <w:pPr>
        <w:tabs>
          <w:tab w:val="left" w:pos="-1440"/>
          <w:tab w:val="left" w:pos="-720"/>
        </w:tabs>
        <w:suppressAutoHyphens/>
        <w:spacing w:line="240" w:lineRule="auto"/>
        <w:jc w:val="both"/>
        <w:outlineLvl w:val="0"/>
        <w:rPr>
          <w:rFonts w:ascii="Calibri" w:hAnsi="Calibri"/>
          <w:b/>
          <w:spacing w:val="-3"/>
          <w:sz w:val="24"/>
          <w:szCs w:val="24"/>
        </w:rPr>
      </w:pPr>
    </w:p>
    <w:p w14:paraId="7D1E0C15" w14:textId="77777777" w:rsidR="007A0360" w:rsidRPr="006506B8" w:rsidRDefault="007A0360" w:rsidP="007A0360">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Equal Opportunities</w:t>
      </w:r>
    </w:p>
    <w:p w14:paraId="04C269A2" w14:textId="77777777" w:rsidR="007A0360" w:rsidRDefault="007A0360" w:rsidP="007A0360">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 xml:space="preserve">Central Carers Association (Falkirk &amp; Clackmannan) is committed to </w:t>
      </w:r>
      <w:proofErr w:type="gramStart"/>
      <w:r w:rsidRPr="006506B8">
        <w:rPr>
          <w:rFonts w:ascii="Calibri" w:hAnsi="Calibri"/>
          <w:spacing w:val="-3"/>
          <w:sz w:val="24"/>
          <w:szCs w:val="24"/>
        </w:rPr>
        <w:t>being</w:t>
      </w:r>
      <w:proofErr w:type="gramEnd"/>
      <w:r w:rsidRPr="006506B8">
        <w:rPr>
          <w:rFonts w:ascii="Calibri" w:hAnsi="Calibri"/>
          <w:spacing w:val="-3"/>
          <w:sz w:val="24"/>
          <w:szCs w:val="24"/>
        </w:rPr>
        <w:t xml:space="preserve"> an equal opportunities employer. The post-holder will therefore be required to carry out their duties with due regard to Equal Opportunities legislation. </w:t>
      </w:r>
    </w:p>
    <w:p w14:paraId="315B23D3" w14:textId="77777777" w:rsidR="007A0360" w:rsidRPr="006506B8" w:rsidRDefault="007A0360" w:rsidP="007A0360">
      <w:pPr>
        <w:tabs>
          <w:tab w:val="left" w:pos="-1440"/>
          <w:tab w:val="left" w:pos="-720"/>
        </w:tabs>
        <w:suppressAutoHyphens/>
        <w:spacing w:line="240" w:lineRule="auto"/>
        <w:jc w:val="both"/>
        <w:rPr>
          <w:rFonts w:ascii="Calibri" w:hAnsi="Calibri"/>
          <w:spacing w:val="-3"/>
          <w:sz w:val="24"/>
          <w:szCs w:val="24"/>
        </w:rPr>
      </w:pPr>
    </w:p>
    <w:p w14:paraId="107A236E" w14:textId="77777777" w:rsidR="007A0360" w:rsidRPr="006506B8" w:rsidRDefault="007A0360" w:rsidP="007A0360">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Quality Statement</w:t>
      </w:r>
    </w:p>
    <w:p w14:paraId="38ADFB44" w14:textId="77777777" w:rsidR="007A0360" w:rsidRPr="006506B8" w:rsidRDefault="007A0360" w:rsidP="007A0360">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The Association is committed to running an organisation with high standards of organisational and operational practice.  To that end, the Centre operates a continuous programme addressing quality issues.</w:t>
      </w:r>
    </w:p>
    <w:p w14:paraId="058D4469" w14:textId="77777777" w:rsidR="007A0360" w:rsidRPr="006506B8" w:rsidRDefault="007A0360" w:rsidP="007A0360">
      <w:pPr>
        <w:tabs>
          <w:tab w:val="left" w:pos="-1440"/>
          <w:tab w:val="left" w:pos="-720"/>
        </w:tabs>
        <w:suppressAutoHyphens/>
        <w:spacing w:line="240" w:lineRule="auto"/>
        <w:jc w:val="both"/>
        <w:outlineLvl w:val="0"/>
        <w:rPr>
          <w:rFonts w:ascii="Calibri" w:hAnsi="Calibri"/>
          <w:b/>
          <w:spacing w:val="-3"/>
          <w:sz w:val="24"/>
          <w:szCs w:val="24"/>
        </w:rPr>
      </w:pPr>
    </w:p>
    <w:p w14:paraId="1786286B" w14:textId="77777777" w:rsidR="007A0360" w:rsidRPr="006506B8" w:rsidRDefault="007A0360" w:rsidP="007A0360">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Location</w:t>
      </w:r>
    </w:p>
    <w:p w14:paraId="5D53A094" w14:textId="77777777" w:rsidR="007A0360" w:rsidRPr="00EE5720" w:rsidRDefault="007A0360" w:rsidP="007A0360">
      <w:pPr>
        <w:pStyle w:val="BodyText"/>
        <w:numPr>
          <w:ilvl w:val="0"/>
          <w:numId w:val="11"/>
        </w:numPr>
      </w:pPr>
      <w:r w:rsidRPr="006506B8">
        <w:rPr>
          <w:rFonts w:ascii="Calibri" w:hAnsi="Calibri"/>
          <w:spacing w:val="-3"/>
          <w:sz w:val="24"/>
          <w:szCs w:val="24"/>
        </w:rPr>
        <w:t xml:space="preserve">The post will </w:t>
      </w:r>
      <w:proofErr w:type="gramStart"/>
      <w:r w:rsidRPr="006506B8">
        <w:rPr>
          <w:rFonts w:ascii="Calibri" w:hAnsi="Calibri"/>
          <w:spacing w:val="-3"/>
          <w:sz w:val="24"/>
          <w:szCs w:val="24"/>
        </w:rPr>
        <w:t>be located in</w:t>
      </w:r>
      <w:proofErr w:type="gramEnd"/>
      <w:r w:rsidRPr="006506B8">
        <w:rPr>
          <w:rFonts w:ascii="Calibri" w:hAnsi="Calibri"/>
          <w:spacing w:val="-3"/>
          <w:sz w:val="24"/>
          <w:szCs w:val="24"/>
        </w:rPr>
        <w:t xml:space="preserve"> </w:t>
      </w:r>
      <w:r>
        <w:t xml:space="preserve">Ludgate House, Mar Place, </w:t>
      </w:r>
      <w:proofErr w:type="spellStart"/>
      <w:r>
        <w:t>Alloa</w:t>
      </w:r>
      <w:proofErr w:type="spellEnd"/>
      <w:r>
        <w:t>, FK10 2AD.</w:t>
      </w:r>
    </w:p>
    <w:p w14:paraId="5FB0FD0E" w14:textId="7D0D0F49" w:rsidR="007A0360" w:rsidRPr="007A0360" w:rsidRDefault="007A0360" w:rsidP="007A0360">
      <w:pPr>
        <w:pStyle w:val="ListParagraph"/>
        <w:numPr>
          <w:ilvl w:val="0"/>
          <w:numId w:val="11"/>
        </w:numPr>
        <w:tabs>
          <w:tab w:val="left" w:pos="-1440"/>
          <w:tab w:val="left" w:pos="-720"/>
        </w:tabs>
        <w:suppressAutoHyphens/>
        <w:jc w:val="both"/>
        <w:outlineLvl w:val="0"/>
        <w:rPr>
          <w:rFonts w:ascii="Calibri" w:hAnsi="Calibri"/>
          <w:i/>
        </w:rPr>
      </w:pPr>
      <w:r w:rsidRPr="007A0360">
        <w:rPr>
          <w:rFonts w:ascii="Calibri" w:hAnsi="Calibri"/>
        </w:rPr>
        <w:t>As the post-holder may be expected to travel throughout Clackmannanshire</w:t>
      </w:r>
      <w:r w:rsidR="00DD3E97">
        <w:rPr>
          <w:rFonts w:ascii="Calibri" w:hAnsi="Calibri"/>
        </w:rPr>
        <w:t>,</w:t>
      </w:r>
      <w:r w:rsidRPr="007A0360">
        <w:rPr>
          <w:rFonts w:ascii="Calibri" w:hAnsi="Calibri"/>
        </w:rPr>
        <w:t xml:space="preserve"> and attend occasional staff meetings in Falkirk, the ability to drive, and access to a car, are requirements of this post.</w:t>
      </w:r>
    </w:p>
    <w:p w14:paraId="16AE60B8" w14:textId="28093F9C" w:rsidR="007A0360" w:rsidRDefault="007A0360" w:rsidP="007A0360">
      <w:pPr>
        <w:spacing w:line="240" w:lineRule="auto"/>
        <w:rPr>
          <w:rFonts w:ascii="Calibri" w:hAnsi="Calibri"/>
          <w:sz w:val="24"/>
          <w:szCs w:val="24"/>
        </w:rPr>
      </w:pPr>
    </w:p>
    <w:p w14:paraId="05D9F940" w14:textId="152F8506" w:rsidR="00DD3E97" w:rsidRDefault="00DD3E97" w:rsidP="007A0360">
      <w:pPr>
        <w:spacing w:line="240" w:lineRule="auto"/>
        <w:rPr>
          <w:rFonts w:ascii="Calibri" w:hAnsi="Calibri"/>
          <w:sz w:val="24"/>
          <w:szCs w:val="24"/>
        </w:rPr>
      </w:pPr>
    </w:p>
    <w:p w14:paraId="5B0EED0D" w14:textId="66A8FC90" w:rsidR="00DD3E97" w:rsidRDefault="00DD3E97" w:rsidP="007A0360">
      <w:pPr>
        <w:spacing w:line="240" w:lineRule="auto"/>
        <w:rPr>
          <w:rFonts w:ascii="Calibri" w:hAnsi="Calibri"/>
          <w:sz w:val="24"/>
          <w:szCs w:val="24"/>
        </w:rPr>
      </w:pPr>
    </w:p>
    <w:p w14:paraId="7BEE0F47" w14:textId="76CD175E" w:rsidR="00DD3E97" w:rsidRDefault="00DD3E97" w:rsidP="007A0360">
      <w:pPr>
        <w:spacing w:line="240" w:lineRule="auto"/>
        <w:rPr>
          <w:rFonts w:ascii="Calibri" w:hAnsi="Calibri"/>
          <w:sz w:val="24"/>
          <w:szCs w:val="24"/>
        </w:rPr>
      </w:pPr>
    </w:p>
    <w:p w14:paraId="350665AA" w14:textId="5176EF9E" w:rsidR="00DD3E97" w:rsidRDefault="00DD3E97" w:rsidP="007A0360">
      <w:pPr>
        <w:spacing w:line="240" w:lineRule="auto"/>
        <w:rPr>
          <w:rFonts w:ascii="Calibri" w:hAnsi="Calibri"/>
          <w:sz w:val="24"/>
          <w:szCs w:val="24"/>
        </w:rPr>
      </w:pPr>
    </w:p>
    <w:p w14:paraId="5AD35777" w14:textId="78CF4C9D" w:rsidR="00DD3E97" w:rsidRDefault="00DD3E97" w:rsidP="007A0360">
      <w:pPr>
        <w:spacing w:line="240" w:lineRule="auto"/>
        <w:rPr>
          <w:rFonts w:ascii="Calibri" w:hAnsi="Calibri"/>
          <w:sz w:val="24"/>
          <w:szCs w:val="24"/>
        </w:rPr>
      </w:pPr>
    </w:p>
    <w:p w14:paraId="43BB21D0" w14:textId="77777777" w:rsidR="00DD3E97" w:rsidRPr="006506B8" w:rsidRDefault="00DD3E97" w:rsidP="007A0360">
      <w:pPr>
        <w:spacing w:line="240" w:lineRule="auto"/>
        <w:rPr>
          <w:rFonts w:ascii="Calibri" w:hAnsi="Calibri"/>
          <w:sz w:val="24"/>
          <w:szCs w:val="24"/>
        </w:rPr>
      </w:pPr>
    </w:p>
    <w:p w14:paraId="6629A5E1" w14:textId="77777777" w:rsidR="00DD3E97" w:rsidRPr="00AB5ED8" w:rsidRDefault="00DD3E97" w:rsidP="00DD3E97">
      <w:pPr>
        <w:pBdr>
          <w:bottom w:val="single" w:sz="4" w:space="1" w:color="auto"/>
        </w:pBdr>
        <w:tabs>
          <w:tab w:val="left" w:pos="-1440"/>
          <w:tab w:val="left" w:pos="-720"/>
        </w:tabs>
        <w:suppressAutoHyphens/>
        <w:jc w:val="both"/>
        <w:outlineLvl w:val="0"/>
        <w:rPr>
          <w:rFonts w:ascii="Calibri" w:hAnsi="Calibri"/>
          <w:b/>
          <w:spacing w:val="-3"/>
          <w:sz w:val="36"/>
        </w:rPr>
      </w:pPr>
      <w:r w:rsidRPr="00AB5ED8">
        <w:rPr>
          <w:rFonts w:ascii="Calibri" w:hAnsi="Calibri"/>
          <w:b/>
          <w:spacing w:val="-3"/>
          <w:sz w:val="36"/>
        </w:rPr>
        <w:lastRenderedPageBreak/>
        <w:t>Person Specification</w:t>
      </w:r>
    </w:p>
    <w:p w14:paraId="66CDA830" w14:textId="77777777" w:rsidR="00DD3E97" w:rsidRPr="005807B3" w:rsidRDefault="00DD3E97" w:rsidP="00DD3E97">
      <w:pPr>
        <w:tabs>
          <w:tab w:val="left" w:pos="-1440"/>
          <w:tab w:val="left" w:pos="-720"/>
        </w:tabs>
        <w:suppressAutoHyphens/>
        <w:jc w:val="both"/>
        <w:rPr>
          <w:rFonts w:ascii="Calibri" w:hAnsi="Calibri"/>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948"/>
        <w:gridCol w:w="999"/>
      </w:tblGrid>
      <w:tr w:rsidR="00DD3E97" w:rsidRPr="00092DB9" w14:paraId="398EA8A2" w14:textId="77777777" w:rsidTr="00D5609C">
        <w:trPr>
          <w:trHeight w:val="567"/>
        </w:trPr>
        <w:tc>
          <w:tcPr>
            <w:tcW w:w="0" w:type="auto"/>
          </w:tcPr>
          <w:p w14:paraId="7ABA3883" w14:textId="77777777" w:rsidR="00DD3E97" w:rsidRPr="00092DB9" w:rsidRDefault="00DD3E97" w:rsidP="00D5609C">
            <w:pPr>
              <w:rPr>
                <w:rFonts w:ascii="Calibri" w:hAnsi="Calibri"/>
                <w:b/>
                <w:szCs w:val="24"/>
              </w:rPr>
            </w:pPr>
            <w:r w:rsidRPr="00092DB9">
              <w:rPr>
                <w:rFonts w:ascii="Calibri" w:hAnsi="Calibri"/>
                <w:b/>
                <w:sz w:val="32"/>
                <w:szCs w:val="24"/>
              </w:rPr>
              <w:t>Skills and experience required for this post</w:t>
            </w:r>
          </w:p>
        </w:tc>
        <w:tc>
          <w:tcPr>
            <w:tcW w:w="0" w:type="auto"/>
            <w:vAlign w:val="center"/>
          </w:tcPr>
          <w:p w14:paraId="5516FC30" w14:textId="77777777" w:rsidR="00DD3E97" w:rsidRPr="00092DB9" w:rsidRDefault="00DD3E97" w:rsidP="00D5609C">
            <w:pPr>
              <w:rPr>
                <w:rFonts w:ascii="Calibri" w:hAnsi="Calibri"/>
                <w:b/>
                <w:szCs w:val="24"/>
              </w:rPr>
            </w:pPr>
            <w:r w:rsidRPr="00092DB9">
              <w:rPr>
                <w:rFonts w:ascii="Calibri" w:hAnsi="Calibri"/>
                <w:b/>
                <w:sz w:val="20"/>
                <w:szCs w:val="24"/>
              </w:rPr>
              <w:t>Essential</w:t>
            </w:r>
          </w:p>
        </w:tc>
        <w:tc>
          <w:tcPr>
            <w:tcW w:w="0" w:type="auto"/>
            <w:vAlign w:val="center"/>
          </w:tcPr>
          <w:p w14:paraId="6DD5AE5A" w14:textId="77777777" w:rsidR="00DD3E97" w:rsidRPr="00092DB9" w:rsidRDefault="00DD3E97" w:rsidP="00D5609C">
            <w:pPr>
              <w:rPr>
                <w:rFonts w:ascii="Calibri" w:hAnsi="Calibri"/>
                <w:b/>
                <w:szCs w:val="24"/>
              </w:rPr>
            </w:pPr>
            <w:r w:rsidRPr="00092DB9">
              <w:rPr>
                <w:rFonts w:ascii="Calibri" w:hAnsi="Calibri"/>
                <w:b/>
                <w:sz w:val="20"/>
                <w:szCs w:val="24"/>
              </w:rPr>
              <w:t>Desirable</w:t>
            </w:r>
          </w:p>
        </w:tc>
      </w:tr>
      <w:tr w:rsidR="00DD3E97" w:rsidRPr="00092DB9" w14:paraId="62144553" w14:textId="77777777" w:rsidTr="00D5609C">
        <w:trPr>
          <w:trHeight w:val="680"/>
        </w:trPr>
        <w:tc>
          <w:tcPr>
            <w:tcW w:w="0" w:type="auto"/>
            <w:vAlign w:val="center"/>
          </w:tcPr>
          <w:p w14:paraId="30E82518" w14:textId="77777777" w:rsidR="00DD3E97" w:rsidRPr="00092DB9" w:rsidRDefault="00DD3E97" w:rsidP="00D5609C">
            <w:pPr>
              <w:tabs>
                <w:tab w:val="left" w:pos="-1440"/>
                <w:tab w:val="left" w:pos="-720"/>
                <w:tab w:val="left" w:pos="0"/>
              </w:tabs>
              <w:suppressAutoHyphens/>
              <w:ind w:left="360"/>
              <w:rPr>
                <w:rFonts w:ascii="Calibri" w:hAnsi="Calibri"/>
                <w:spacing w:val="-3"/>
              </w:rPr>
            </w:pPr>
            <w:r w:rsidRPr="00092DB9">
              <w:rPr>
                <w:rFonts w:ascii="Calibri" w:hAnsi="Calibri"/>
                <w:spacing w:val="-3"/>
              </w:rPr>
              <w:t>Educated to degree level (or equivalent) or considerable previous experience in a related field</w:t>
            </w:r>
          </w:p>
        </w:tc>
        <w:tc>
          <w:tcPr>
            <w:tcW w:w="0" w:type="auto"/>
            <w:vAlign w:val="center"/>
          </w:tcPr>
          <w:p w14:paraId="54E3E62E"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46025218" w14:textId="77777777" w:rsidR="00DD3E97" w:rsidRPr="00092DB9" w:rsidRDefault="00DD3E97" w:rsidP="00D5609C">
            <w:pPr>
              <w:ind w:left="360"/>
              <w:rPr>
                <w:rFonts w:ascii="Calibri" w:hAnsi="Calibri"/>
                <w:b/>
                <w:szCs w:val="24"/>
              </w:rPr>
            </w:pPr>
          </w:p>
        </w:tc>
      </w:tr>
      <w:tr w:rsidR="00DD3E97" w:rsidRPr="00092DB9" w14:paraId="2019B69E" w14:textId="77777777" w:rsidTr="00D5609C">
        <w:trPr>
          <w:trHeight w:val="680"/>
        </w:trPr>
        <w:tc>
          <w:tcPr>
            <w:tcW w:w="0" w:type="auto"/>
            <w:vAlign w:val="center"/>
          </w:tcPr>
          <w:p w14:paraId="3EB45C7E" w14:textId="77777777" w:rsidR="00DD3E97" w:rsidRPr="00092DB9" w:rsidRDefault="00DD3E97" w:rsidP="00D5609C">
            <w:pPr>
              <w:tabs>
                <w:tab w:val="left" w:pos="-1440"/>
                <w:tab w:val="left" w:pos="-720"/>
                <w:tab w:val="left" w:pos="0"/>
              </w:tabs>
              <w:suppressAutoHyphens/>
              <w:ind w:left="360"/>
              <w:rPr>
                <w:rFonts w:ascii="Calibri" w:hAnsi="Calibri"/>
                <w:spacing w:val="-3"/>
              </w:rPr>
            </w:pPr>
            <w:r w:rsidRPr="001B3986">
              <w:rPr>
                <w:rFonts w:ascii="Calibri" w:hAnsi="Calibri"/>
                <w:spacing w:val="-3"/>
              </w:rPr>
              <w:t xml:space="preserve">An appreciation of, and sensitive approach towards, the needs and difficulties faced by </w:t>
            </w:r>
            <w:r>
              <w:rPr>
                <w:rFonts w:ascii="Calibri" w:hAnsi="Calibri"/>
                <w:spacing w:val="-3"/>
              </w:rPr>
              <w:t>carers</w:t>
            </w:r>
            <w:r w:rsidRPr="00515788">
              <w:rPr>
                <w:rFonts w:ascii="Calibri" w:hAnsi="Calibri"/>
                <w:spacing w:val="-3"/>
              </w:rPr>
              <w:t xml:space="preserve"> </w:t>
            </w:r>
          </w:p>
        </w:tc>
        <w:tc>
          <w:tcPr>
            <w:tcW w:w="0" w:type="auto"/>
            <w:vAlign w:val="center"/>
          </w:tcPr>
          <w:p w14:paraId="284D115C"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2F9FCA1E" w14:textId="77777777" w:rsidR="00DD3E97" w:rsidRPr="00092DB9" w:rsidRDefault="00DD3E97" w:rsidP="00D5609C">
            <w:pPr>
              <w:ind w:left="360"/>
              <w:rPr>
                <w:rFonts w:ascii="Calibri" w:hAnsi="Calibri"/>
                <w:b/>
                <w:szCs w:val="24"/>
              </w:rPr>
            </w:pPr>
          </w:p>
        </w:tc>
      </w:tr>
      <w:tr w:rsidR="00DD3E97" w:rsidRPr="00092DB9" w14:paraId="310988B4" w14:textId="77777777" w:rsidTr="00D5609C">
        <w:trPr>
          <w:trHeight w:val="680"/>
        </w:trPr>
        <w:tc>
          <w:tcPr>
            <w:tcW w:w="0" w:type="auto"/>
            <w:vAlign w:val="center"/>
          </w:tcPr>
          <w:p w14:paraId="157F9D73" w14:textId="77777777" w:rsidR="00DD3E97" w:rsidRPr="00092DB9" w:rsidRDefault="00DD3E97" w:rsidP="00D5609C">
            <w:pPr>
              <w:tabs>
                <w:tab w:val="left" w:pos="-1440"/>
                <w:tab w:val="left" w:pos="-720"/>
                <w:tab w:val="left" w:pos="0"/>
              </w:tabs>
              <w:suppressAutoHyphens/>
              <w:ind w:left="360"/>
              <w:rPr>
                <w:rFonts w:ascii="Calibri" w:hAnsi="Calibri"/>
                <w:spacing w:val="-3"/>
              </w:rPr>
            </w:pPr>
            <w:r w:rsidRPr="00092DB9">
              <w:rPr>
                <w:rFonts w:ascii="Calibri" w:hAnsi="Calibri"/>
                <w:spacing w:val="-3"/>
              </w:rPr>
              <w:t>Good telephone, listening, verbal and written skills and the ability to write reports</w:t>
            </w:r>
          </w:p>
        </w:tc>
        <w:tc>
          <w:tcPr>
            <w:tcW w:w="0" w:type="auto"/>
            <w:vAlign w:val="center"/>
          </w:tcPr>
          <w:p w14:paraId="5BC7F448"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20F34E24" w14:textId="77777777" w:rsidR="00DD3E97" w:rsidRPr="00092DB9" w:rsidRDefault="00DD3E97" w:rsidP="00D5609C">
            <w:pPr>
              <w:ind w:left="360"/>
              <w:rPr>
                <w:rFonts w:ascii="Calibri" w:hAnsi="Calibri"/>
                <w:b/>
                <w:szCs w:val="24"/>
              </w:rPr>
            </w:pPr>
          </w:p>
        </w:tc>
      </w:tr>
      <w:tr w:rsidR="00DD3E97" w:rsidRPr="00092DB9" w14:paraId="66884E68" w14:textId="77777777" w:rsidTr="00D5609C">
        <w:trPr>
          <w:trHeight w:val="680"/>
        </w:trPr>
        <w:tc>
          <w:tcPr>
            <w:tcW w:w="0" w:type="auto"/>
            <w:vAlign w:val="center"/>
          </w:tcPr>
          <w:p w14:paraId="55CE421F" w14:textId="77777777" w:rsidR="00DD3E97" w:rsidRPr="00092DB9" w:rsidRDefault="00DD3E97" w:rsidP="00D5609C">
            <w:pPr>
              <w:tabs>
                <w:tab w:val="left" w:pos="-1440"/>
                <w:tab w:val="left" w:pos="-720"/>
              </w:tabs>
              <w:suppressAutoHyphens/>
              <w:ind w:left="360"/>
              <w:rPr>
                <w:rFonts w:ascii="Calibri" w:hAnsi="Calibri"/>
                <w:spacing w:val="-3"/>
              </w:rPr>
            </w:pPr>
            <w:r w:rsidRPr="00092DB9">
              <w:rPr>
                <w:rFonts w:ascii="Calibri" w:hAnsi="Calibri"/>
                <w:spacing w:val="-3"/>
              </w:rPr>
              <w:t>Ability to use own initiative and organise own work in consultation with line manager</w:t>
            </w:r>
          </w:p>
        </w:tc>
        <w:tc>
          <w:tcPr>
            <w:tcW w:w="0" w:type="auto"/>
            <w:vAlign w:val="center"/>
          </w:tcPr>
          <w:p w14:paraId="64CB8C35"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6FCEAB23" w14:textId="77777777" w:rsidR="00DD3E97" w:rsidRPr="00092DB9" w:rsidRDefault="00DD3E97" w:rsidP="00D5609C">
            <w:pPr>
              <w:ind w:left="360"/>
              <w:rPr>
                <w:rFonts w:ascii="Calibri" w:hAnsi="Calibri"/>
                <w:b/>
                <w:szCs w:val="24"/>
              </w:rPr>
            </w:pPr>
          </w:p>
        </w:tc>
      </w:tr>
      <w:tr w:rsidR="00DD3E97" w:rsidRPr="00092DB9" w14:paraId="1244632D" w14:textId="77777777" w:rsidTr="00D5609C">
        <w:trPr>
          <w:trHeight w:val="680"/>
        </w:trPr>
        <w:tc>
          <w:tcPr>
            <w:tcW w:w="0" w:type="auto"/>
            <w:vAlign w:val="center"/>
          </w:tcPr>
          <w:p w14:paraId="1634CCD1" w14:textId="77777777" w:rsidR="00DD3E97" w:rsidRPr="00092DB9" w:rsidRDefault="00DD3E97" w:rsidP="00D5609C">
            <w:pPr>
              <w:tabs>
                <w:tab w:val="left" w:pos="-1440"/>
                <w:tab w:val="left" w:pos="-720"/>
              </w:tabs>
              <w:suppressAutoHyphens/>
              <w:ind w:left="360"/>
              <w:rPr>
                <w:rFonts w:ascii="Calibri" w:hAnsi="Calibri"/>
                <w:spacing w:val="-3"/>
              </w:rPr>
            </w:pPr>
            <w:r w:rsidRPr="00092DB9">
              <w:rPr>
                <w:rFonts w:ascii="Calibri" w:hAnsi="Calibri"/>
                <w:spacing w:val="-3"/>
              </w:rPr>
              <w:t>Ability to develop and maintain effective working relationships</w:t>
            </w:r>
          </w:p>
        </w:tc>
        <w:tc>
          <w:tcPr>
            <w:tcW w:w="0" w:type="auto"/>
            <w:vAlign w:val="center"/>
          </w:tcPr>
          <w:p w14:paraId="02A22A06"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2232CF38" w14:textId="77777777" w:rsidR="00DD3E97" w:rsidRPr="00092DB9" w:rsidRDefault="00DD3E97" w:rsidP="00D5609C">
            <w:pPr>
              <w:ind w:left="360"/>
              <w:rPr>
                <w:rFonts w:ascii="Calibri" w:hAnsi="Calibri"/>
                <w:b/>
                <w:szCs w:val="24"/>
              </w:rPr>
            </w:pPr>
          </w:p>
        </w:tc>
      </w:tr>
      <w:tr w:rsidR="00DD3E97" w:rsidRPr="00092DB9" w14:paraId="56257B51" w14:textId="77777777" w:rsidTr="00D5609C">
        <w:trPr>
          <w:trHeight w:val="680"/>
        </w:trPr>
        <w:tc>
          <w:tcPr>
            <w:tcW w:w="0" w:type="auto"/>
            <w:vAlign w:val="center"/>
          </w:tcPr>
          <w:p w14:paraId="649D78EE" w14:textId="77777777" w:rsidR="00DD3E97" w:rsidRPr="00092DB9" w:rsidRDefault="00DD3E97" w:rsidP="00D5609C">
            <w:pPr>
              <w:tabs>
                <w:tab w:val="left" w:pos="-1440"/>
                <w:tab w:val="left" w:pos="-720"/>
              </w:tabs>
              <w:suppressAutoHyphens/>
              <w:ind w:left="360"/>
              <w:rPr>
                <w:rFonts w:ascii="Calibri" w:hAnsi="Calibri"/>
                <w:spacing w:val="-3"/>
              </w:rPr>
            </w:pPr>
            <w:r w:rsidRPr="00092DB9">
              <w:rPr>
                <w:rFonts w:ascii="Calibri" w:hAnsi="Calibri"/>
                <w:spacing w:val="-3"/>
              </w:rPr>
              <w:t xml:space="preserve">Sound IT skills and experience in the use of all Microsoft Office </w:t>
            </w:r>
            <w:r>
              <w:rPr>
                <w:rFonts w:ascii="Calibri" w:hAnsi="Calibri"/>
                <w:spacing w:val="-3"/>
              </w:rPr>
              <w:t>applications</w:t>
            </w:r>
          </w:p>
        </w:tc>
        <w:tc>
          <w:tcPr>
            <w:tcW w:w="0" w:type="auto"/>
            <w:vAlign w:val="center"/>
          </w:tcPr>
          <w:p w14:paraId="08353C86"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c>
          <w:tcPr>
            <w:tcW w:w="0" w:type="auto"/>
            <w:vAlign w:val="center"/>
          </w:tcPr>
          <w:p w14:paraId="7D5F9008" w14:textId="77777777" w:rsidR="00DD3E97" w:rsidRPr="00092DB9" w:rsidRDefault="00DD3E97" w:rsidP="00D5609C">
            <w:pPr>
              <w:ind w:left="360"/>
              <w:rPr>
                <w:rFonts w:ascii="Calibri" w:hAnsi="Calibri"/>
                <w:b/>
                <w:szCs w:val="24"/>
              </w:rPr>
            </w:pPr>
          </w:p>
        </w:tc>
      </w:tr>
      <w:tr w:rsidR="00DD3E97" w:rsidRPr="00092DB9" w14:paraId="1274A177" w14:textId="77777777" w:rsidTr="00D5609C">
        <w:trPr>
          <w:trHeight w:val="680"/>
        </w:trPr>
        <w:tc>
          <w:tcPr>
            <w:tcW w:w="0" w:type="auto"/>
            <w:vAlign w:val="center"/>
          </w:tcPr>
          <w:p w14:paraId="76F8A85E" w14:textId="77777777" w:rsidR="00DD3E97" w:rsidRPr="00092DB9" w:rsidRDefault="00DD3E97" w:rsidP="00D5609C">
            <w:pPr>
              <w:ind w:left="360"/>
              <w:rPr>
                <w:rFonts w:ascii="Calibri" w:hAnsi="Calibri"/>
                <w:spacing w:val="-3"/>
                <w:sz w:val="12"/>
              </w:rPr>
            </w:pPr>
          </w:p>
          <w:p w14:paraId="3C60051A" w14:textId="77777777" w:rsidR="00DD3E97" w:rsidRDefault="00DD3E97" w:rsidP="00D5609C">
            <w:pPr>
              <w:ind w:left="360"/>
              <w:rPr>
                <w:rFonts w:ascii="Calibri" w:hAnsi="Calibri"/>
              </w:rPr>
            </w:pPr>
            <w:r w:rsidRPr="006A6170">
              <w:rPr>
                <w:rFonts w:ascii="Calibri" w:hAnsi="Calibri"/>
                <w:spacing w:val="-3"/>
              </w:rPr>
              <w:t>Up to date knowledge of Welfare Benefits</w:t>
            </w:r>
          </w:p>
          <w:p w14:paraId="4AB08019" w14:textId="77777777" w:rsidR="00DD3E97" w:rsidRPr="00742FFA" w:rsidRDefault="00DD3E97" w:rsidP="00D5609C">
            <w:pPr>
              <w:pStyle w:val="ListParagraph"/>
              <w:ind w:left="360"/>
              <w:rPr>
                <w:rFonts w:ascii="Calibri" w:hAnsi="Calibri"/>
                <w:spacing w:val="-3"/>
                <w:sz w:val="12"/>
              </w:rPr>
            </w:pPr>
          </w:p>
          <w:p w14:paraId="702F2E20" w14:textId="77777777" w:rsidR="00DD3E97" w:rsidRPr="00092DB9" w:rsidRDefault="00DD3E97" w:rsidP="00D5609C">
            <w:pPr>
              <w:pStyle w:val="ListParagraph"/>
              <w:ind w:left="360"/>
              <w:rPr>
                <w:rFonts w:ascii="Calibri" w:hAnsi="Calibri"/>
                <w:spacing w:val="-3"/>
                <w:sz w:val="4"/>
              </w:rPr>
            </w:pPr>
          </w:p>
        </w:tc>
        <w:tc>
          <w:tcPr>
            <w:tcW w:w="0" w:type="auto"/>
            <w:vAlign w:val="center"/>
          </w:tcPr>
          <w:p w14:paraId="5D0962CE" w14:textId="77777777" w:rsidR="00DD3E97" w:rsidRPr="00092DB9" w:rsidRDefault="00DD3E97" w:rsidP="00D5609C">
            <w:pPr>
              <w:ind w:left="360"/>
              <w:rPr>
                <w:rFonts w:ascii="Calibri" w:hAnsi="Calibri"/>
                <w:b/>
                <w:szCs w:val="24"/>
              </w:rPr>
            </w:pPr>
          </w:p>
        </w:tc>
        <w:tc>
          <w:tcPr>
            <w:tcW w:w="0" w:type="auto"/>
            <w:vAlign w:val="center"/>
          </w:tcPr>
          <w:p w14:paraId="4C20694E"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r w:rsidR="00DD3E97" w:rsidRPr="00092DB9" w14:paraId="1B3878EA" w14:textId="77777777" w:rsidTr="00D5609C">
        <w:trPr>
          <w:trHeight w:val="680"/>
        </w:trPr>
        <w:tc>
          <w:tcPr>
            <w:tcW w:w="0" w:type="auto"/>
            <w:vAlign w:val="center"/>
          </w:tcPr>
          <w:p w14:paraId="1F631AB0" w14:textId="77777777" w:rsidR="00DD3E97" w:rsidRPr="00092DB9" w:rsidRDefault="00DD3E97" w:rsidP="00D5609C">
            <w:pPr>
              <w:tabs>
                <w:tab w:val="left" w:pos="-1440"/>
                <w:tab w:val="left" w:pos="-720"/>
                <w:tab w:val="left" w:pos="0"/>
              </w:tabs>
              <w:suppressAutoHyphens/>
              <w:ind w:left="360"/>
              <w:rPr>
                <w:rFonts w:ascii="Calibri" w:hAnsi="Calibri"/>
                <w:spacing w:val="-3"/>
              </w:rPr>
            </w:pPr>
            <w:r w:rsidRPr="00092DB9">
              <w:rPr>
                <w:rFonts w:ascii="Calibri" w:hAnsi="Calibri"/>
              </w:rPr>
              <w:t>Personal experience of caring or of working with carers</w:t>
            </w:r>
            <w:r>
              <w:rPr>
                <w:rFonts w:ascii="Calibri" w:hAnsi="Calibri"/>
                <w:spacing w:val="-3"/>
              </w:rPr>
              <w:t xml:space="preserve"> </w:t>
            </w:r>
          </w:p>
        </w:tc>
        <w:tc>
          <w:tcPr>
            <w:tcW w:w="0" w:type="auto"/>
            <w:vAlign w:val="center"/>
          </w:tcPr>
          <w:p w14:paraId="38039E37" w14:textId="77777777" w:rsidR="00DD3E97" w:rsidRPr="00092DB9" w:rsidRDefault="00DD3E97" w:rsidP="00D5609C">
            <w:pPr>
              <w:ind w:left="360"/>
              <w:rPr>
                <w:rFonts w:ascii="Calibri" w:hAnsi="Calibri"/>
                <w:b/>
                <w:szCs w:val="24"/>
              </w:rPr>
            </w:pPr>
          </w:p>
        </w:tc>
        <w:tc>
          <w:tcPr>
            <w:tcW w:w="0" w:type="auto"/>
            <w:vAlign w:val="center"/>
          </w:tcPr>
          <w:p w14:paraId="7DD97A5F"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r w:rsidR="00DD3E97" w:rsidRPr="00092DB9" w14:paraId="6C77A2B8" w14:textId="77777777" w:rsidTr="00D5609C">
        <w:trPr>
          <w:trHeight w:val="680"/>
        </w:trPr>
        <w:tc>
          <w:tcPr>
            <w:tcW w:w="0" w:type="auto"/>
            <w:vAlign w:val="center"/>
          </w:tcPr>
          <w:p w14:paraId="608359C9" w14:textId="77777777" w:rsidR="00DD3E97" w:rsidRPr="00092DB9" w:rsidRDefault="00DD3E97" w:rsidP="00D5609C">
            <w:pPr>
              <w:ind w:left="360"/>
              <w:rPr>
                <w:rFonts w:ascii="Calibri" w:hAnsi="Calibri"/>
              </w:rPr>
            </w:pPr>
            <w:r>
              <w:rPr>
                <w:rFonts w:ascii="Calibri" w:hAnsi="Calibri"/>
                <w:spacing w:val="-3"/>
              </w:rPr>
              <w:t>Experience of setting up and</w:t>
            </w:r>
            <w:r w:rsidRPr="006A6170">
              <w:rPr>
                <w:rFonts w:ascii="Calibri" w:hAnsi="Calibri"/>
                <w:spacing w:val="-3"/>
              </w:rPr>
              <w:t>/or enabling community grou</w:t>
            </w:r>
            <w:r>
              <w:rPr>
                <w:rFonts w:ascii="Calibri" w:hAnsi="Calibri"/>
                <w:spacing w:val="-3"/>
              </w:rPr>
              <w:t>ps</w:t>
            </w:r>
          </w:p>
        </w:tc>
        <w:tc>
          <w:tcPr>
            <w:tcW w:w="0" w:type="auto"/>
            <w:vAlign w:val="center"/>
          </w:tcPr>
          <w:p w14:paraId="2A185760" w14:textId="77777777" w:rsidR="00DD3E97" w:rsidRPr="00092DB9" w:rsidRDefault="00DD3E97" w:rsidP="00D5609C">
            <w:pPr>
              <w:ind w:left="360"/>
              <w:rPr>
                <w:rFonts w:ascii="Calibri" w:hAnsi="Calibri"/>
                <w:b/>
                <w:szCs w:val="24"/>
              </w:rPr>
            </w:pPr>
          </w:p>
        </w:tc>
        <w:tc>
          <w:tcPr>
            <w:tcW w:w="0" w:type="auto"/>
            <w:vAlign w:val="center"/>
          </w:tcPr>
          <w:p w14:paraId="02DCD22C"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r w:rsidR="00DD3E97" w:rsidRPr="00092DB9" w14:paraId="187DB2C8" w14:textId="77777777" w:rsidTr="00D5609C">
        <w:trPr>
          <w:trHeight w:val="680"/>
        </w:trPr>
        <w:tc>
          <w:tcPr>
            <w:tcW w:w="0" w:type="auto"/>
            <w:vAlign w:val="center"/>
          </w:tcPr>
          <w:p w14:paraId="44AA6AA7" w14:textId="77777777" w:rsidR="00DD3E97" w:rsidRPr="00092DB9" w:rsidRDefault="00DD3E97" w:rsidP="00D5609C">
            <w:pPr>
              <w:ind w:left="360"/>
              <w:rPr>
                <w:rFonts w:ascii="Calibri" w:hAnsi="Calibri"/>
              </w:rPr>
            </w:pPr>
            <w:r w:rsidRPr="00092DB9">
              <w:rPr>
                <w:rFonts w:ascii="Calibri" w:hAnsi="Calibri"/>
              </w:rPr>
              <w:t>Experience of public speaking</w:t>
            </w:r>
          </w:p>
        </w:tc>
        <w:tc>
          <w:tcPr>
            <w:tcW w:w="0" w:type="auto"/>
            <w:vAlign w:val="center"/>
          </w:tcPr>
          <w:p w14:paraId="58CA522C" w14:textId="77777777" w:rsidR="00DD3E97" w:rsidRPr="00092DB9" w:rsidRDefault="00DD3E97" w:rsidP="00D5609C">
            <w:pPr>
              <w:ind w:left="360"/>
              <w:rPr>
                <w:rFonts w:ascii="Calibri" w:hAnsi="Calibri"/>
                <w:b/>
                <w:szCs w:val="24"/>
              </w:rPr>
            </w:pPr>
          </w:p>
        </w:tc>
        <w:tc>
          <w:tcPr>
            <w:tcW w:w="0" w:type="auto"/>
            <w:vAlign w:val="center"/>
          </w:tcPr>
          <w:p w14:paraId="64BF4317"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r w:rsidR="00DD3E97" w:rsidRPr="00092DB9" w14:paraId="3E971ED6" w14:textId="77777777" w:rsidTr="00D5609C">
        <w:trPr>
          <w:trHeight w:val="680"/>
        </w:trPr>
        <w:tc>
          <w:tcPr>
            <w:tcW w:w="0" w:type="auto"/>
            <w:vAlign w:val="center"/>
          </w:tcPr>
          <w:p w14:paraId="29406BF0" w14:textId="77777777" w:rsidR="00DD3E97" w:rsidRDefault="00DD3E97" w:rsidP="00D5609C">
            <w:pPr>
              <w:tabs>
                <w:tab w:val="left" w:pos="-1440"/>
                <w:tab w:val="left" w:pos="-720"/>
              </w:tabs>
              <w:suppressAutoHyphens/>
              <w:ind w:left="360"/>
              <w:rPr>
                <w:rFonts w:ascii="Calibri" w:hAnsi="Calibri"/>
                <w:spacing w:val="-3"/>
              </w:rPr>
            </w:pPr>
            <w:r>
              <w:rPr>
                <w:rFonts w:ascii="Calibri" w:hAnsi="Calibri"/>
                <w:spacing w:val="-3"/>
              </w:rPr>
              <w:t>A</w:t>
            </w:r>
            <w:r w:rsidRPr="005807B3">
              <w:rPr>
                <w:rFonts w:ascii="Calibri" w:hAnsi="Calibri"/>
                <w:spacing w:val="-3"/>
              </w:rPr>
              <w:t xml:space="preserve">n understanding of </w:t>
            </w:r>
            <w:r>
              <w:rPr>
                <w:rFonts w:ascii="Calibri" w:hAnsi="Calibri"/>
                <w:spacing w:val="-3"/>
              </w:rPr>
              <w:t xml:space="preserve">current legislation and policy relating to carers </w:t>
            </w:r>
          </w:p>
          <w:p w14:paraId="2779A264" w14:textId="77777777" w:rsidR="00DD3E97" w:rsidRPr="00092DB9" w:rsidRDefault="00DD3E97" w:rsidP="00D5609C">
            <w:pPr>
              <w:tabs>
                <w:tab w:val="left" w:pos="-1440"/>
                <w:tab w:val="left" w:pos="-720"/>
              </w:tabs>
              <w:suppressAutoHyphens/>
              <w:ind w:left="360"/>
              <w:rPr>
                <w:rFonts w:ascii="Calibri" w:hAnsi="Calibri"/>
                <w:spacing w:val="-3"/>
                <w:sz w:val="8"/>
              </w:rPr>
            </w:pPr>
          </w:p>
        </w:tc>
        <w:tc>
          <w:tcPr>
            <w:tcW w:w="0" w:type="auto"/>
            <w:vAlign w:val="center"/>
          </w:tcPr>
          <w:p w14:paraId="0057A5C2" w14:textId="77777777" w:rsidR="00DD3E97" w:rsidRPr="00092DB9" w:rsidRDefault="00DD3E97" w:rsidP="00D5609C">
            <w:pPr>
              <w:ind w:left="360"/>
              <w:rPr>
                <w:rFonts w:ascii="Calibri" w:hAnsi="Calibri"/>
                <w:b/>
                <w:szCs w:val="24"/>
              </w:rPr>
            </w:pPr>
          </w:p>
        </w:tc>
        <w:tc>
          <w:tcPr>
            <w:tcW w:w="0" w:type="auto"/>
            <w:vAlign w:val="center"/>
          </w:tcPr>
          <w:p w14:paraId="3D7EA545"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r w:rsidR="00DD3E97" w:rsidRPr="00092DB9" w14:paraId="62D4FDE8" w14:textId="77777777" w:rsidTr="00D5609C">
        <w:trPr>
          <w:trHeight w:val="680"/>
        </w:trPr>
        <w:tc>
          <w:tcPr>
            <w:tcW w:w="0" w:type="auto"/>
            <w:vAlign w:val="center"/>
          </w:tcPr>
          <w:p w14:paraId="4686C6A4" w14:textId="77777777" w:rsidR="00DD3E97" w:rsidRPr="00092DB9" w:rsidRDefault="00DD3E97" w:rsidP="00D5609C">
            <w:pPr>
              <w:ind w:left="360"/>
              <w:rPr>
                <w:rFonts w:ascii="Calibri" w:hAnsi="Calibri"/>
              </w:rPr>
            </w:pPr>
            <w:r w:rsidRPr="00092DB9">
              <w:rPr>
                <w:rFonts w:ascii="Calibri" w:hAnsi="Calibri"/>
              </w:rPr>
              <w:t xml:space="preserve">Experience of multi-agency working </w:t>
            </w:r>
          </w:p>
        </w:tc>
        <w:tc>
          <w:tcPr>
            <w:tcW w:w="0" w:type="auto"/>
            <w:vAlign w:val="center"/>
          </w:tcPr>
          <w:p w14:paraId="3B7F65AF" w14:textId="77777777" w:rsidR="00DD3E97" w:rsidRPr="00092DB9" w:rsidRDefault="00DD3E97" w:rsidP="00D5609C">
            <w:pPr>
              <w:ind w:left="360"/>
              <w:rPr>
                <w:rFonts w:ascii="Calibri" w:hAnsi="Calibri"/>
                <w:b/>
                <w:szCs w:val="24"/>
              </w:rPr>
            </w:pPr>
          </w:p>
        </w:tc>
        <w:tc>
          <w:tcPr>
            <w:tcW w:w="0" w:type="auto"/>
            <w:vAlign w:val="center"/>
          </w:tcPr>
          <w:p w14:paraId="216CB7D4" w14:textId="77777777" w:rsidR="00DD3E97" w:rsidRPr="00092DB9" w:rsidRDefault="00DD3E97" w:rsidP="00D5609C">
            <w:pPr>
              <w:ind w:left="360"/>
              <w:rPr>
                <w:rFonts w:ascii="Calibri" w:hAnsi="Calibri"/>
                <w:b/>
                <w:szCs w:val="24"/>
              </w:rPr>
            </w:pPr>
            <w:r w:rsidRPr="00092DB9">
              <w:rPr>
                <w:rFonts w:ascii="Calibri" w:hAnsi="Calibri"/>
                <w:b/>
                <w:szCs w:val="24"/>
              </w:rPr>
              <w:sym w:font="Wingdings" w:char="F0FC"/>
            </w:r>
          </w:p>
        </w:tc>
      </w:tr>
    </w:tbl>
    <w:p w14:paraId="201D8879" w14:textId="77777777" w:rsidR="00DD3E97" w:rsidRDefault="00DD3E97" w:rsidP="00DD3E97">
      <w:pPr>
        <w:jc w:val="both"/>
        <w:rPr>
          <w:rFonts w:ascii="Calibri" w:hAnsi="Calibri"/>
          <w:b/>
          <w:szCs w:val="24"/>
        </w:rPr>
      </w:pPr>
    </w:p>
    <w:sectPr w:rsidR="00DD3E97" w:rsidSect="00F035B0">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DF6"/>
    <w:multiLevelType w:val="hybridMultilevel"/>
    <w:tmpl w:val="3BE4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1856E8"/>
    <w:multiLevelType w:val="hybridMultilevel"/>
    <w:tmpl w:val="C90EC94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A00A7"/>
    <w:multiLevelType w:val="hybridMultilevel"/>
    <w:tmpl w:val="8DA44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912D82"/>
    <w:multiLevelType w:val="hybridMultilevel"/>
    <w:tmpl w:val="93EA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F13E12"/>
    <w:multiLevelType w:val="hybridMultilevel"/>
    <w:tmpl w:val="F9BC4D4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BC2C22"/>
    <w:multiLevelType w:val="hybridMultilevel"/>
    <w:tmpl w:val="E4A4F86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08283F"/>
    <w:multiLevelType w:val="hybridMultilevel"/>
    <w:tmpl w:val="6E1E0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155CD8"/>
    <w:multiLevelType w:val="hybridMultilevel"/>
    <w:tmpl w:val="BB121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39276B5"/>
    <w:multiLevelType w:val="hybridMultilevel"/>
    <w:tmpl w:val="BF06F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3"/>
  </w:num>
  <w:num w:numId="4">
    <w:abstractNumId w:val="9"/>
  </w:num>
  <w:num w:numId="5">
    <w:abstractNumId w:val="2"/>
  </w:num>
  <w:num w:numId="6">
    <w:abstractNumId w:val="0"/>
  </w:num>
  <w:num w:numId="7">
    <w:abstractNumId w:val="7"/>
  </w:num>
  <w:num w:numId="8">
    <w:abstractNumId w:val="1"/>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360"/>
    <w:rsid w:val="00524B5A"/>
    <w:rsid w:val="005440B2"/>
    <w:rsid w:val="007A0360"/>
    <w:rsid w:val="008667D4"/>
    <w:rsid w:val="00A02103"/>
    <w:rsid w:val="00A14E64"/>
    <w:rsid w:val="00DD3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2D965"/>
  <w15:chartTrackingRefBased/>
  <w15:docId w15:val="{1C492033-2FEE-4313-A18E-8E3C7C42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360"/>
  </w:style>
  <w:style w:type="paragraph" w:styleId="Heading1">
    <w:name w:val="heading 1"/>
    <w:basedOn w:val="Normal"/>
    <w:next w:val="Normal"/>
    <w:link w:val="Heading1Char"/>
    <w:uiPriority w:val="9"/>
    <w:qFormat/>
    <w:rsid w:val="007A03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A03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36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A036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A0360"/>
    <w:pPr>
      <w:spacing w:after="0" w:line="240" w:lineRule="auto"/>
    </w:pPr>
  </w:style>
  <w:style w:type="character" w:styleId="Hyperlink">
    <w:name w:val="Hyperlink"/>
    <w:basedOn w:val="DefaultParagraphFont"/>
    <w:uiPriority w:val="99"/>
    <w:unhideWhenUsed/>
    <w:rsid w:val="007A0360"/>
    <w:rPr>
      <w:color w:val="0000FF" w:themeColor="hyperlink"/>
      <w:u w:val="single"/>
    </w:rPr>
  </w:style>
  <w:style w:type="table" w:styleId="TableGrid">
    <w:name w:val="Table Grid"/>
    <w:basedOn w:val="TableNormal"/>
    <w:uiPriority w:val="59"/>
    <w:rsid w:val="007A0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7A0360"/>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7A0360"/>
    <w:rPr>
      <w:rFonts w:ascii="Arial" w:eastAsia="Times New Roman" w:hAnsi="Arial" w:cs="Times New Roman"/>
      <w:spacing w:val="-3"/>
      <w:sz w:val="24"/>
      <w:szCs w:val="20"/>
    </w:rPr>
  </w:style>
  <w:style w:type="paragraph" w:styleId="ListParagraph">
    <w:name w:val="List Paragraph"/>
    <w:basedOn w:val="Normal"/>
    <w:uiPriority w:val="34"/>
    <w:qFormat/>
    <w:rsid w:val="007A0360"/>
    <w:pPr>
      <w:spacing w:after="0" w:line="240" w:lineRule="auto"/>
      <w:ind w:left="720"/>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7A0360"/>
    <w:pPr>
      <w:spacing w:after="120"/>
    </w:pPr>
  </w:style>
  <w:style w:type="character" w:customStyle="1" w:styleId="BodyTextChar">
    <w:name w:val="Body Text Char"/>
    <w:basedOn w:val="DefaultParagraphFont"/>
    <w:link w:val="BodyText"/>
    <w:uiPriority w:val="99"/>
    <w:semiHidden/>
    <w:rsid w:val="007A0360"/>
  </w:style>
  <w:style w:type="paragraph" w:styleId="BalloonText">
    <w:name w:val="Balloon Text"/>
    <w:basedOn w:val="Normal"/>
    <w:link w:val="BalloonTextChar"/>
    <w:uiPriority w:val="99"/>
    <w:semiHidden/>
    <w:unhideWhenUsed/>
    <w:rsid w:val="00A14E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E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C0101E5FB8554DAC4545B74C5F9AD7" ma:contentTypeVersion="10" ma:contentTypeDescription="Create a new document." ma:contentTypeScope="" ma:versionID="168b25879ef33844004a1b98f0dab70f">
  <xsd:schema xmlns:xsd="http://www.w3.org/2001/XMLSchema" xmlns:xs="http://www.w3.org/2001/XMLSchema" xmlns:p="http://schemas.microsoft.com/office/2006/metadata/properties" xmlns:ns2="799dca53-d0e4-48c8-a226-0247b6603ccd" xmlns:ns3="2391714d-903b-4621-b565-b4c6086b5f53" targetNamespace="http://schemas.microsoft.com/office/2006/metadata/properties" ma:root="true" ma:fieldsID="32aa9d6c44440f19aff0de034e7a8999" ns2:_="" ns3:_="">
    <xsd:import namespace="799dca53-d0e4-48c8-a226-0247b6603ccd"/>
    <xsd:import namespace="2391714d-903b-4621-b565-b4c6086b5f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dca53-d0e4-48c8-a226-0247b6603c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1714d-903b-4621-b565-b4c6086b5f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023344-03A3-4A3D-B675-51225CCE6BBB}">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2391714d-903b-4621-b565-b4c6086b5f53"/>
    <ds:schemaRef ds:uri="http://purl.org/dc/terms/"/>
    <ds:schemaRef ds:uri="http://schemas.microsoft.com/office/infopath/2007/PartnerControls"/>
    <ds:schemaRef ds:uri="799dca53-d0e4-48c8-a226-0247b6603ccd"/>
    <ds:schemaRef ds:uri="http://www.w3.org/XML/1998/namespace"/>
    <ds:schemaRef ds:uri="http://purl.org/dc/dcmitype/"/>
  </ds:schemaRefs>
</ds:datastoreItem>
</file>

<file path=customXml/itemProps2.xml><?xml version="1.0" encoding="utf-8"?>
<ds:datastoreItem xmlns:ds="http://schemas.openxmlformats.org/officeDocument/2006/customXml" ds:itemID="{0E8E32D6-A032-45F1-B439-4D34DCB72B6E}">
  <ds:schemaRefs>
    <ds:schemaRef ds:uri="http://schemas.microsoft.com/sharepoint/v3/contenttype/forms"/>
  </ds:schemaRefs>
</ds:datastoreItem>
</file>

<file path=customXml/itemProps3.xml><?xml version="1.0" encoding="utf-8"?>
<ds:datastoreItem xmlns:ds="http://schemas.openxmlformats.org/officeDocument/2006/customXml" ds:itemID="{EE08F39D-5B36-4E03-B1CA-76E32033D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dca53-d0e4-48c8-a226-0247b6603ccd"/>
    <ds:schemaRef ds:uri="2391714d-903b-4621-b565-b4c6086b5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29FACEE6</Template>
  <TotalTime>0</TotalTime>
  <Pages>7</Pages>
  <Words>1670</Words>
  <Characters>9525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Aileen Barclay</cp:lastModifiedBy>
  <cp:revision>2</cp:revision>
  <cp:lastPrinted>2019-12-20T13:59:00Z</cp:lastPrinted>
  <dcterms:created xsi:type="dcterms:W3CDTF">2019-12-20T13:59:00Z</dcterms:created>
  <dcterms:modified xsi:type="dcterms:W3CDTF">2019-12-20T13:59:00Z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0x0101005BC0101E5FB8554DAC4545B74C5F9AD7</vt:lpwstr>
  </property>
</Properties>
</file>